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0A101" w14:textId="78B21DF3" w:rsidR="00950AEE" w:rsidRPr="00435296" w:rsidRDefault="00435296" w:rsidP="003B0A56">
      <w:pPr>
        <w:ind w:left="0"/>
        <w:jc w:val="center"/>
        <w:rPr>
          <w:rFonts w:asciiTheme="majorHAnsi" w:hAnsiTheme="majorHAnsi" w:cstheme="majorHAnsi"/>
          <w:b/>
          <w:bCs/>
          <w:sz w:val="36"/>
          <w:szCs w:val="28"/>
          <w:u w:val="single"/>
          <w:lang w:val="en-US"/>
        </w:rPr>
      </w:pPr>
      <w:r>
        <w:rPr>
          <w:rFonts w:asciiTheme="majorHAnsi" w:hAnsiTheme="majorHAnsi" w:cstheme="majorHAnsi"/>
          <w:b/>
          <w:bCs/>
          <w:sz w:val="36"/>
          <w:szCs w:val="28"/>
          <w:u w:val="single"/>
          <w:lang w:val="en-US"/>
        </w:rPr>
        <w:t>ENROLMENT</w:t>
      </w:r>
      <w:r w:rsidR="009B58D4">
        <w:rPr>
          <w:rFonts w:asciiTheme="majorHAnsi" w:hAnsiTheme="majorHAnsi" w:cstheme="majorHAnsi"/>
          <w:b/>
          <w:bCs/>
          <w:sz w:val="36"/>
          <w:szCs w:val="28"/>
          <w:u w:val="single"/>
          <w:lang w:val="en-US"/>
        </w:rPr>
        <w:t xml:space="preserve"> </w:t>
      </w:r>
      <w:r w:rsidR="004C3065" w:rsidRPr="00872F2E">
        <w:rPr>
          <w:rFonts w:asciiTheme="majorHAnsi" w:hAnsiTheme="majorHAnsi" w:cstheme="majorHAnsi"/>
          <w:b/>
          <w:bCs/>
          <w:sz w:val="36"/>
          <w:szCs w:val="28"/>
          <w:u w:val="single"/>
          <w:lang w:val="en-US"/>
        </w:rPr>
        <w:t>FORM</w:t>
      </w:r>
      <w:r w:rsidR="00535CC2" w:rsidRPr="00872F2E">
        <w:rPr>
          <w:rFonts w:asciiTheme="majorHAnsi" w:hAnsiTheme="majorHAnsi" w:cstheme="majorHAnsi"/>
          <w:b/>
          <w:bCs/>
          <w:sz w:val="36"/>
          <w:szCs w:val="28"/>
          <w:u w:val="single"/>
          <w:lang w:val="en-US"/>
        </w:rPr>
        <w:t xml:space="preserve">: </w:t>
      </w:r>
      <w:r w:rsidR="00E23491">
        <w:rPr>
          <w:rFonts w:asciiTheme="majorHAnsi" w:hAnsiTheme="majorHAnsi" w:cstheme="majorHAnsi"/>
          <w:b/>
          <w:bCs/>
          <w:sz w:val="36"/>
          <w:szCs w:val="28"/>
          <w:u w:val="single"/>
          <w:lang w:val="en-US"/>
        </w:rPr>
        <w:t>Ju</w:t>
      </w:r>
      <w:r w:rsidR="00C63A54">
        <w:rPr>
          <w:rFonts w:asciiTheme="majorHAnsi" w:hAnsiTheme="majorHAnsi" w:cstheme="majorHAnsi"/>
          <w:b/>
          <w:bCs/>
          <w:sz w:val="36"/>
          <w:szCs w:val="28"/>
          <w:u w:val="single"/>
          <w:lang w:val="en-US"/>
        </w:rPr>
        <w:t>ly</w:t>
      </w:r>
      <w:r w:rsidR="00AA6D5C">
        <w:rPr>
          <w:rFonts w:asciiTheme="majorHAnsi" w:hAnsiTheme="majorHAnsi" w:cstheme="majorHAnsi"/>
          <w:b/>
          <w:bCs/>
          <w:sz w:val="36"/>
          <w:szCs w:val="28"/>
          <w:u w:val="single"/>
          <w:lang w:val="en-US"/>
        </w:rPr>
        <w:t xml:space="preserve"> 2023 </w:t>
      </w:r>
      <w:r w:rsidR="00D52364" w:rsidRPr="00872F2E">
        <w:rPr>
          <w:rFonts w:asciiTheme="majorHAnsi" w:hAnsiTheme="majorHAnsi" w:cstheme="majorHAnsi"/>
          <w:b/>
          <w:bCs/>
          <w:sz w:val="36"/>
          <w:szCs w:val="28"/>
          <w:u w:val="single"/>
          <w:lang w:val="en-US"/>
        </w:rPr>
        <w:t>Cape Town</w:t>
      </w:r>
    </w:p>
    <w:p w14:paraId="085DADC2" w14:textId="15E5CF30" w:rsidR="00FC09AA" w:rsidRPr="00872F2E" w:rsidRDefault="009B58D4" w:rsidP="00950AEE">
      <w:pPr>
        <w:ind w:left="0"/>
        <w:jc w:val="center"/>
        <w:rPr>
          <w:rFonts w:asciiTheme="majorHAnsi" w:hAnsiTheme="majorHAnsi" w:cstheme="majorHAnsi"/>
          <w:b/>
          <w:bCs/>
          <w:sz w:val="28"/>
          <w:szCs w:val="28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lang w:val="en-US"/>
        </w:rPr>
        <w:t xml:space="preserve">Your </w:t>
      </w:r>
      <w:r w:rsidR="00535CC2" w:rsidRPr="00872F2E">
        <w:rPr>
          <w:rFonts w:asciiTheme="majorHAnsi" w:hAnsiTheme="majorHAnsi" w:cstheme="majorHAnsi"/>
          <w:b/>
          <w:bCs/>
          <w:sz w:val="28"/>
          <w:szCs w:val="28"/>
          <w:lang w:val="en-US"/>
        </w:rPr>
        <w:t xml:space="preserve">Company </w:t>
      </w:r>
      <w:r w:rsidR="003457D5" w:rsidRPr="00872F2E">
        <w:rPr>
          <w:rFonts w:asciiTheme="majorHAnsi" w:hAnsiTheme="majorHAnsi" w:cstheme="majorHAnsi"/>
          <w:b/>
          <w:bCs/>
          <w:sz w:val="28"/>
          <w:szCs w:val="28"/>
          <w:lang w:val="en-US"/>
        </w:rPr>
        <w:t>d</w:t>
      </w:r>
      <w:r w:rsidR="00535CC2" w:rsidRPr="00872F2E">
        <w:rPr>
          <w:rFonts w:asciiTheme="majorHAnsi" w:hAnsiTheme="majorHAnsi" w:cstheme="majorHAnsi"/>
          <w:b/>
          <w:bCs/>
          <w:sz w:val="28"/>
          <w:szCs w:val="28"/>
          <w:lang w:val="en-US"/>
        </w:rPr>
        <w:t>etails</w:t>
      </w:r>
    </w:p>
    <w:tbl>
      <w:tblPr>
        <w:tblW w:w="0" w:type="auto"/>
        <w:jc w:val="center"/>
        <w:tblBorders>
          <w:top w:val="single" w:sz="12" w:space="0" w:color="C45911" w:themeColor="accent2" w:themeShade="BF"/>
          <w:left w:val="single" w:sz="12" w:space="0" w:color="C45911" w:themeColor="accent2" w:themeShade="BF"/>
          <w:bottom w:val="single" w:sz="12" w:space="0" w:color="C45911" w:themeColor="accent2" w:themeShade="BF"/>
          <w:right w:val="single" w:sz="12" w:space="0" w:color="C45911" w:themeColor="accent2" w:themeShade="BF"/>
          <w:insideH w:val="single" w:sz="12" w:space="0" w:color="C45911" w:themeColor="accent2" w:themeShade="BF"/>
          <w:insideV w:val="single" w:sz="12" w:space="0" w:color="C45911" w:themeColor="accent2" w:themeShade="BF"/>
        </w:tblBorders>
        <w:tblLook w:val="01E0" w:firstRow="1" w:lastRow="1" w:firstColumn="1" w:lastColumn="1" w:noHBand="0" w:noVBand="0"/>
      </w:tblPr>
      <w:tblGrid>
        <w:gridCol w:w="2529"/>
        <w:gridCol w:w="2529"/>
        <w:gridCol w:w="2530"/>
        <w:gridCol w:w="2409"/>
      </w:tblGrid>
      <w:tr w:rsidR="00B60CB3" w:rsidRPr="004C3065" w14:paraId="28D70AC2" w14:textId="77777777" w:rsidTr="00B60CB3">
        <w:trPr>
          <w:trHeight w:val="480"/>
          <w:jc w:val="center"/>
        </w:trPr>
        <w:tc>
          <w:tcPr>
            <w:tcW w:w="2529" w:type="dxa"/>
            <w:shd w:val="clear" w:color="auto" w:fill="F4B083" w:themeFill="accent2" w:themeFillTint="99"/>
            <w:vAlign w:val="center"/>
          </w:tcPr>
          <w:p w14:paraId="7FEB5E87" w14:textId="77777777" w:rsidR="00B60CB3" w:rsidRPr="00C75581" w:rsidRDefault="00B60CB3" w:rsidP="00B60CB3">
            <w:pPr>
              <w:ind w:left="0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US"/>
              </w:rPr>
            </w:pPr>
            <w:r w:rsidRPr="00C75581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US"/>
              </w:rPr>
              <w:t>Name of Company:</w:t>
            </w:r>
          </w:p>
        </w:tc>
        <w:tc>
          <w:tcPr>
            <w:tcW w:w="2529" w:type="dxa"/>
            <w:vAlign w:val="center"/>
          </w:tcPr>
          <w:p w14:paraId="03965A48" w14:textId="77777777" w:rsidR="00B60CB3" w:rsidRPr="00C75581" w:rsidRDefault="00B60CB3" w:rsidP="00B60CB3">
            <w:pPr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2530" w:type="dxa"/>
            <w:shd w:val="clear" w:color="auto" w:fill="F4B083" w:themeFill="accent2" w:themeFillTint="99"/>
            <w:vAlign w:val="center"/>
          </w:tcPr>
          <w:p w14:paraId="3A122BBD" w14:textId="77777777" w:rsidR="00B60CB3" w:rsidRPr="00C75581" w:rsidRDefault="00B60CB3" w:rsidP="00B60CB3">
            <w:pPr>
              <w:ind w:left="0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US"/>
              </w:rPr>
            </w:pPr>
            <w:r w:rsidRPr="00C75581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US"/>
              </w:rPr>
              <w:t>Vat Number:</w:t>
            </w:r>
          </w:p>
        </w:tc>
        <w:tc>
          <w:tcPr>
            <w:tcW w:w="2409" w:type="dxa"/>
            <w:vAlign w:val="center"/>
          </w:tcPr>
          <w:p w14:paraId="6624B23F" w14:textId="77777777" w:rsidR="00B60CB3" w:rsidRPr="00CF1033" w:rsidRDefault="00B60CB3" w:rsidP="00B60CB3">
            <w:pPr>
              <w:rPr>
                <w:b/>
                <w:bCs/>
                <w:lang w:val="en-US"/>
              </w:rPr>
            </w:pPr>
          </w:p>
        </w:tc>
      </w:tr>
      <w:tr w:rsidR="00B60CB3" w:rsidRPr="00AE4F30" w14:paraId="3DF7B36F" w14:textId="77777777" w:rsidTr="00B60CB3">
        <w:trPr>
          <w:trHeight w:val="464"/>
          <w:jc w:val="center"/>
        </w:trPr>
        <w:tc>
          <w:tcPr>
            <w:tcW w:w="2529" w:type="dxa"/>
            <w:shd w:val="clear" w:color="auto" w:fill="F4B083" w:themeFill="accent2" w:themeFillTint="99"/>
            <w:vAlign w:val="center"/>
          </w:tcPr>
          <w:p w14:paraId="5CC46F38" w14:textId="77777777" w:rsidR="00B60CB3" w:rsidRPr="00C75581" w:rsidRDefault="00B60CB3" w:rsidP="00B60CB3">
            <w:pPr>
              <w:ind w:left="0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US"/>
              </w:rPr>
            </w:pPr>
            <w:r w:rsidRPr="00C75581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US"/>
              </w:rPr>
              <w:t>Contact Person:</w:t>
            </w:r>
          </w:p>
        </w:tc>
        <w:tc>
          <w:tcPr>
            <w:tcW w:w="2529" w:type="dxa"/>
            <w:vAlign w:val="center"/>
          </w:tcPr>
          <w:p w14:paraId="76EBA0C4" w14:textId="77777777" w:rsidR="00B60CB3" w:rsidRPr="00C75581" w:rsidRDefault="00B60CB3" w:rsidP="00B60CB3">
            <w:pPr>
              <w:rPr>
                <w:rFonts w:asciiTheme="majorHAnsi" w:hAnsiTheme="majorHAnsi" w:cstheme="majorHAnsi"/>
                <w:b/>
                <w:bCs/>
                <w:lang w:val="en-US"/>
              </w:rPr>
            </w:pPr>
          </w:p>
        </w:tc>
        <w:tc>
          <w:tcPr>
            <w:tcW w:w="2530" w:type="dxa"/>
            <w:shd w:val="clear" w:color="auto" w:fill="F4B083" w:themeFill="accent2" w:themeFillTint="99"/>
            <w:vAlign w:val="center"/>
          </w:tcPr>
          <w:p w14:paraId="48836ED9" w14:textId="77777777" w:rsidR="00B60CB3" w:rsidRPr="00C75581" w:rsidRDefault="00B60CB3" w:rsidP="00B60CB3">
            <w:pPr>
              <w:ind w:left="0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US"/>
              </w:rPr>
            </w:pPr>
            <w:r w:rsidRPr="00C75581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US"/>
              </w:rPr>
              <w:t>E-Mail Address:</w:t>
            </w:r>
          </w:p>
        </w:tc>
        <w:tc>
          <w:tcPr>
            <w:tcW w:w="2409" w:type="dxa"/>
            <w:vAlign w:val="center"/>
          </w:tcPr>
          <w:p w14:paraId="7540472E" w14:textId="77777777" w:rsidR="00B60CB3" w:rsidRPr="00AE4F30" w:rsidRDefault="00B60CB3" w:rsidP="00B60CB3">
            <w:pPr>
              <w:rPr>
                <w:b/>
                <w:bCs/>
                <w:sz w:val="24"/>
                <w:szCs w:val="24"/>
                <w:lang w:val="en-US"/>
              </w:rPr>
            </w:pPr>
          </w:p>
        </w:tc>
      </w:tr>
      <w:tr w:rsidR="00B60CB3" w:rsidRPr="004C3065" w14:paraId="73ED9FFA" w14:textId="77777777" w:rsidTr="00B60CB3">
        <w:trPr>
          <w:trHeight w:val="480"/>
          <w:jc w:val="center"/>
        </w:trPr>
        <w:tc>
          <w:tcPr>
            <w:tcW w:w="2529" w:type="dxa"/>
            <w:shd w:val="clear" w:color="auto" w:fill="F4B083" w:themeFill="accent2" w:themeFillTint="99"/>
            <w:vAlign w:val="center"/>
          </w:tcPr>
          <w:p w14:paraId="62AB8FC0" w14:textId="77777777" w:rsidR="00B60CB3" w:rsidRPr="00C75581" w:rsidRDefault="00B60CB3" w:rsidP="00B60CB3">
            <w:pPr>
              <w:ind w:left="0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US"/>
              </w:rPr>
            </w:pPr>
            <w:r w:rsidRPr="00C75581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US"/>
              </w:rPr>
              <w:t>Telephone Number</w:t>
            </w:r>
          </w:p>
        </w:tc>
        <w:tc>
          <w:tcPr>
            <w:tcW w:w="2529" w:type="dxa"/>
            <w:vAlign w:val="center"/>
          </w:tcPr>
          <w:p w14:paraId="6AB69E33" w14:textId="77777777" w:rsidR="00B60CB3" w:rsidRPr="00C75581" w:rsidRDefault="00B60CB3" w:rsidP="00B60CB3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530" w:type="dxa"/>
            <w:shd w:val="clear" w:color="auto" w:fill="F4B083" w:themeFill="accent2" w:themeFillTint="99"/>
            <w:vAlign w:val="center"/>
          </w:tcPr>
          <w:p w14:paraId="7AE0087B" w14:textId="07D0BDC9" w:rsidR="00833338" w:rsidRPr="00C75581" w:rsidRDefault="00833338" w:rsidP="00B60CB3">
            <w:pPr>
              <w:ind w:left="0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US"/>
              </w:rPr>
              <w:t xml:space="preserve">Cell Number </w:t>
            </w:r>
          </w:p>
        </w:tc>
        <w:tc>
          <w:tcPr>
            <w:tcW w:w="2409" w:type="dxa"/>
            <w:vAlign w:val="center"/>
          </w:tcPr>
          <w:p w14:paraId="7FB23D7B" w14:textId="77777777" w:rsidR="00B60CB3" w:rsidRPr="00CF1033" w:rsidRDefault="00B60CB3" w:rsidP="00B60CB3">
            <w:pPr>
              <w:rPr>
                <w:b/>
                <w:bCs/>
                <w:lang w:val="en-US"/>
              </w:rPr>
            </w:pPr>
          </w:p>
        </w:tc>
      </w:tr>
    </w:tbl>
    <w:p w14:paraId="6F457455" w14:textId="3AE53FE3" w:rsidR="00B60CB3" w:rsidRPr="00B60CB3" w:rsidRDefault="00B60CB3" w:rsidP="00C57488">
      <w:pPr>
        <w:ind w:left="0"/>
        <w:jc w:val="center"/>
        <w:rPr>
          <w:rFonts w:asciiTheme="majorHAnsi" w:hAnsiTheme="majorHAnsi" w:cstheme="majorHAnsi"/>
          <w:b/>
          <w:bCs/>
          <w:sz w:val="32"/>
          <w:szCs w:val="28"/>
          <w:lang w:val="en-US"/>
        </w:rPr>
      </w:pPr>
      <w:r w:rsidRPr="00B60CB3">
        <w:rPr>
          <w:rFonts w:asciiTheme="majorHAnsi" w:hAnsiTheme="majorHAnsi" w:cstheme="majorHAnsi"/>
          <w:b/>
          <w:bCs/>
          <w:sz w:val="32"/>
          <w:szCs w:val="28"/>
          <w:lang w:val="en-US"/>
        </w:rPr>
        <w:t>Training Venue</w:t>
      </w:r>
    </w:p>
    <w:p w14:paraId="52433153" w14:textId="4B349113" w:rsidR="00B60CB3" w:rsidRPr="001A1103" w:rsidRDefault="00B60CB3" w:rsidP="00950AEE">
      <w:pPr>
        <w:ind w:left="0"/>
        <w:jc w:val="center"/>
        <w:rPr>
          <w:rFonts w:asciiTheme="majorHAnsi" w:hAnsiTheme="majorHAnsi" w:cstheme="majorHAnsi"/>
          <w:b/>
          <w:bCs/>
          <w:sz w:val="24"/>
          <w:szCs w:val="28"/>
          <w:lang w:val="en-US"/>
        </w:rPr>
      </w:pPr>
      <w:r w:rsidRPr="001A1103">
        <w:rPr>
          <w:rFonts w:asciiTheme="majorHAnsi" w:hAnsiTheme="majorHAnsi" w:cstheme="majorHAnsi"/>
          <w:b/>
          <w:bCs/>
          <w:sz w:val="24"/>
          <w:szCs w:val="28"/>
          <w:lang w:val="en-US"/>
        </w:rPr>
        <w:t>Goodwood Angling Club</w:t>
      </w:r>
      <w:r w:rsidR="00A056CE">
        <w:rPr>
          <w:rFonts w:asciiTheme="majorHAnsi" w:hAnsiTheme="majorHAnsi" w:cstheme="majorHAnsi"/>
          <w:b/>
          <w:bCs/>
          <w:sz w:val="24"/>
          <w:szCs w:val="28"/>
          <w:lang w:val="en-US"/>
        </w:rPr>
        <w:t>:</w:t>
      </w:r>
      <w:r w:rsidR="00FA757C">
        <w:rPr>
          <w:rFonts w:asciiTheme="majorHAnsi" w:hAnsiTheme="majorHAnsi" w:cstheme="majorHAnsi"/>
          <w:b/>
          <w:bCs/>
          <w:sz w:val="24"/>
          <w:szCs w:val="28"/>
          <w:lang w:val="en-US"/>
        </w:rPr>
        <w:t xml:space="preserve"> </w:t>
      </w:r>
      <w:r w:rsidR="00A056CE">
        <w:rPr>
          <w:rFonts w:asciiTheme="majorHAnsi" w:hAnsiTheme="majorHAnsi" w:cstheme="majorHAnsi"/>
          <w:b/>
          <w:bCs/>
          <w:sz w:val="24"/>
          <w:szCs w:val="28"/>
          <w:lang w:val="en-US"/>
        </w:rPr>
        <w:t>Address – C/o Hamilton &amp; Milton Roads, Goodwood, Cape Town, 7460</w:t>
      </w:r>
    </w:p>
    <w:p w14:paraId="4292E21A" w14:textId="08839452" w:rsidR="00B60CB3" w:rsidRPr="001A1103" w:rsidRDefault="00B60CB3" w:rsidP="00950AEE">
      <w:pPr>
        <w:ind w:left="0"/>
        <w:jc w:val="center"/>
        <w:rPr>
          <w:rFonts w:asciiTheme="majorHAnsi" w:hAnsiTheme="majorHAnsi" w:cstheme="majorHAnsi"/>
          <w:b/>
          <w:bCs/>
          <w:sz w:val="24"/>
          <w:szCs w:val="28"/>
          <w:lang w:val="en-US"/>
        </w:rPr>
      </w:pPr>
    </w:p>
    <w:tbl>
      <w:tblPr>
        <w:tblStyle w:val="TableGrid"/>
        <w:tblpPr w:leftFromText="180" w:rightFromText="180" w:vertAnchor="text" w:horzAnchor="margin" w:tblpY="92"/>
        <w:tblW w:w="0" w:type="auto"/>
        <w:tblBorders>
          <w:top w:val="single" w:sz="8" w:space="0" w:color="C45911" w:themeColor="accent2" w:themeShade="BF"/>
          <w:left w:val="single" w:sz="8" w:space="0" w:color="C45911" w:themeColor="accent2" w:themeShade="BF"/>
          <w:bottom w:val="single" w:sz="8" w:space="0" w:color="C45911" w:themeColor="accent2" w:themeShade="BF"/>
          <w:right w:val="single" w:sz="8" w:space="0" w:color="C45911" w:themeColor="accent2" w:themeShade="BF"/>
          <w:insideH w:val="single" w:sz="8" w:space="0" w:color="C45911" w:themeColor="accent2" w:themeShade="BF"/>
          <w:insideV w:val="single" w:sz="8" w:space="0" w:color="C45911" w:themeColor="accent2" w:themeShade="BF"/>
        </w:tblBorders>
        <w:tblLook w:val="04A0" w:firstRow="1" w:lastRow="0" w:firstColumn="1" w:lastColumn="0" w:noHBand="0" w:noVBand="1"/>
      </w:tblPr>
      <w:tblGrid>
        <w:gridCol w:w="2069"/>
        <w:gridCol w:w="2316"/>
        <w:gridCol w:w="2058"/>
        <w:gridCol w:w="2109"/>
        <w:gridCol w:w="1895"/>
      </w:tblGrid>
      <w:tr w:rsidR="00C57488" w14:paraId="3A713628" w14:textId="77777777" w:rsidTr="0098677F">
        <w:tc>
          <w:tcPr>
            <w:tcW w:w="2069" w:type="dxa"/>
            <w:shd w:val="clear" w:color="auto" w:fill="F4B083" w:themeFill="accent2" w:themeFillTint="99"/>
          </w:tcPr>
          <w:p w14:paraId="0E5AC15A" w14:textId="77777777" w:rsidR="00C57488" w:rsidRPr="00B60CB3" w:rsidRDefault="00C57488" w:rsidP="00C57488">
            <w:pPr>
              <w:ind w:left="0"/>
              <w:jc w:val="center"/>
              <w:rPr>
                <w:rFonts w:asciiTheme="majorHAnsi" w:hAnsiTheme="majorHAnsi" w:cstheme="majorHAnsi"/>
                <w:b/>
                <w:bCs/>
                <w:sz w:val="28"/>
                <w:szCs w:val="28"/>
                <w:lang w:val="en-US"/>
              </w:rPr>
            </w:pPr>
            <w:r w:rsidRPr="00B60CB3">
              <w:rPr>
                <w:rFonts w:asciiTheme="majorHAnsi" w:hAnsiTheme="majorHAnsi" w:cstheme="majorHAnsi"/>
                <w:b/>
                <w:bCs/>
                <w:sz w:val="28"/>
                <w:szCs w:val="28"/>
                <w:lang w:val="en-US"/>
              </w:rPr>
              <w:t>Dates</w:t>
            </w:r>
          </w:p>
        </w:tc>
        <w:tc>
          <w:tcPr>
            <w:tcW w:w="2316" w:type="dxa"/>
            <w:shd w:val="clear" w:color="auto" w:fill="F4B083" w:themeFill="accent2" w:themeFillTint="99"/>
          </w:tcPr>
          <w:p w14:paraId="4AB85DA8" w14:textId="77777777" w:rsidR="00C57488" w:rsidRPr="00B60CB3" w:rsidRDefault="00C57488" w:rsidP="005D32FA">
            <w:pPr>
              <w:ind w:left="0"/>
              <w:jc w:val="center"/>
              <w:rPr>
                <w:rFonts w:asciiTheme="majorHAnsi" w:hAnsiTheme="majorHAnsi" w:cstheme="majorHAnsi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sz w:val="28"/>
                <w:szCs w:val="28"/>
                <w:lang w:val="en-US"/>
              </w:rPr>
              <w:t>Programs</w:t>
            </w:r>
          </w:p>
        </w:tc>
        <w:tc>
          <w:tcPr>
            <w:tcW w:w="2058" w:type="dxa"/>
            <w:shd w:val="clear" w:color="auto" w:fill="F4B083" w:themeFill="accent2" w:themeFillTint="99"/>
          </w:tcPr>
          <w:p w14:paraId="1DEDC635" w14:textId="77777777" w:rsidR="00C57488" w:rsidRPr="00B60CB3" w:rsidRDefault="00C57488" w:rsidP="00C57488">
            <w:pPr>
              <w:ind w:left="0"/>
              <w:jc w:val="center"/>
              <w:rPr>
                <w:rFonts w:asciiTheme="majorHAnsi" w:hAnsiTheme="majorHAnsi" w:cstheme="majorHAnsi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sz w:val="28"/>
                <w:szCs w:val="28"/>
                <w:lang w:val="en-US"/>
              </w:rPr>
              <w:t>Amount of Learners</w:t>
            </w:r>
          </w:p>
        </w:tc>
        <w:tc>
          <w:tcPr>
            <w:tcW w:w="2109" w:type="dxa"/>
            <w:shd w:val="clear" w:color="auto" w:fill="F4B083" w:themeFill="accent2" w:themeFillTint="99"/>
          </w:tcPr>
          <w:p w14:paraId="45D9A05E" w14:textId="77777777" w:rsidR="00C57488" w:rsidRPr="00B60CB3" w:rsidRDefault="00C57488" w:rsidP="00C57488">
            <w:pPr>
              <w:ind w:left="0"/>
              <w:jc w:val="center"/>
              <w:rPr>
                <w:rFonts w:asciiTheme="majorHAnsi" w:hAnsiTheme="majorHAnsi" w:cstheme="majorHAnsi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sz w:val="28"/>
                <w:szCs w:val="28"/>
                <w:lang w:val="en-US"/>
              </w:rPr>
              <w:t>Rate</w:t>
            </w:r>
          </w:p>
        </w:tc>
        <w:tc>
          <w:tcPr>
            <w:tcW w:w="1895" w:type="dxa"/>
            <w:shd w:val="clear" w:color="auto" w:fill="F4B083" w:themeFill="accent2" w:themeFillTint="99"/>
          </w:tcPr>
          <w:p w14:paraId="48EA0A11" w14:textId="77777777" w:rsidR="00C57488" w:rsidRDefault="00C57488" w:rsidP="00C57488">
            <w:pPr>
              <w:ind w:left="0"/>
              <w:jc w:val="center"/>
              <w:rPr>
                <w:rFonts w:asciiTheme="majorHAnsi" w:hAnsiTheme="majorHAnsi" w:cstheme="majorHAnsi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sz w:val="28"/>
                <w:szCs w:val="28"/>
                <w:lang w:val="en-US"/>
              </w:rPr>
              <w:t>Total Cost</w:t>
            </w:r>
          </w:p>
          <w:p w14:paraId="559118CC" w14:textId="77777777" w:rsidR="00C57488" w:rsidRDefault="00C57488" w:rsidP="00C57488">
            <w:pPr>
              <w:ind w:left="0"/>
              <w:jc w:val="center"/>
              <w:rPr>
                <w:rFonts w:asciiTheme="majorHAnsi" w:hAnsiTheme="majorHAnsi" w:cstheme="majorHAnsi"/>
                <w:b/>
                <w:bCs/>
                <w:sz w:val="28"/>
                <w:szCs w:val="28"/>
                <w:lang w:val="en-US"/>
              </w:rPr>
            </w:pPr>
          </w:p>
        </w:tc>
      </w:tr>
      <w:tr w:rsidR="00C57488" w14:paraId="36FD91DB" w14:textId="77777777" w:rsidTr="0098677F">
        <w:tc>
          <w:tcPr>
            <w:tcW w:w="2069" w:type="dxa"/>
          </w:tcPr>
          <w:p w14:paraId="24377386" w14:textId="46211A0E" w:rsidR="00C57488" w:rsidRPr="00C57488" w:rsidRDefault="0007190A" w:rsidP="007F3EE6">
            <w:p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  <w:t>6,7 July</w:t>
            </w:r>
          </w:p>
        </w:tc>
        <w:tc>
          <w:tcPr>
            <w:tcW w:w="2316" w:type="dxa"/>
          </w:tcPr>
          <w:p w14:paraId="0531E89F" w14:textId="3BBAF314" w:rsidR="00840017" w:rsidRPr="00C57488" w:rsidRDefault="00276BDB" w:rsidP="005D32FA">
            <w:p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  <w:t xml:space="preserve">First Aid </w:t>
            </w:r>
            <w:r w:rsidR="00355D95"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  <w:t>Training</w:t>
            </w:r>
          </w:p>
        </w:tc>
        <w:tc>
          <w:tcPr>
            <w:tcW w:w="2058" w:type="dxa"/>
          </w:tcPr>
          <w:p w14:paraId="66B5DBD3" w14:textId="77777777" w:rsidR="00C57488" w:rsidRPr="00C57488" w:rsidRDefault="00C57488" w:rsidP="00C57488">
            <w:p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</w:pPr>
          </w:p>
        </w:tc>
        <w:tc>
          <w:tcPr>
            <w:tcW w:w="2109" w:type="dxa"/>
          </w:tcPr>
          <w:p w14:paraId="69BF131A" w14:textId="040BF17B" w:rsidR="00C57488" w:rsidRPr="00C57488" w:rsidRDefault="00C65574" w:rsidP="00C57488">
            <w:p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  <w:t>R975</w:t>
            </w:r>
            <w:r w:rsidR="00EC79ED"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  <w:t>,</w:t>
            </w:r>
            <w:r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  <w:t>00</w:t>
            </w:r>
            <w:r w:rsidR="00C83C27"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  <w:t xml:space="preserve"> pp</w:t>
            </w:r>
          </w:p>
        </w:tc>
        <w:tc>
          <w:tcPr>
            <w:tcW w:w="1895" w:type="dxa"/>
          </w:tcPr>
          <w:p w14:paraId="624CCA66" w14:textId="77777777" w:rsidR="00C57488" w:rsidRPr="00C57488" w:rsidRDefault="00C57488" w:rsidP="00C57488">
            <w:p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</w:pPr>
          </w:p>
        </w:tc>
      </w:tr>
      <w:tr w:rsidR="00895E41" w14:paraId="373D0D13" w14:textId="77777777" w:rsidTr="00E03EF1">
        <w:trPr>
          <w:trHeight w:val="349"/>
        </w:trPr>
        <w:tc>
          <w:tcPr>
            <w:tcW w:w="2069" w:type="dxa"/>
          </w:tcPr>
          <w:p w14:paraId="054798ED" w14:textId="47C00E00" w:rsidR="00895E41" w:rsidRPr="00C57488" w:rsidRDefault="0007190A" w:rsidP="00C57488">
            <w:p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  <w:t>1</w:t>
            </w:r>
            <w:r w:rsidR="00284F52"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  <w:t>2</w:t>
            </w:r>
            <w:r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  <w:t xml:space="preserve"> July</w:t>
            </w:r>
          </w:p>
        </w:tc>
        <w:tc>
          <w:tcPr>
            <w:tcW w:w="2316" w:type="dxa"/>
          </w:tcPr>
          <w:p w14:paraId="26C275F2" w14:textId="3C5B6981" w:rsidR="00895E41" w:rsidRPr="00C57488" w:rsidRDefault="00CB27D2" w:rsidP="005D32FA">
            <w:p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  <w:t xml:space="preserve">Fire Fighting </w:t>
            </w:r>
            <w:r w:rsidR="00355D95"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  <w:t>Training</w:t>
            </w:r>
          </w:p>
        </w:tc>
        <w:tc>
          <w:tcPr>
            <w:tcW w:w="2058" w:type="dxa"/>
          </w:tcPr>
          <w:p w14:paraId="0D338116" w14:textId="77777777" w:rsidR="00895E41" w:rsidRPr="00C57488" w:rsidRDefault="00895E41" w:rsidP="00C57488">
            <w:p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</w:pPr>
          </w:p>
        </w:tc>
        <w:tc>
          <w:tcPr>
            <w:tcW w:w="2109" w:type="dxa"/>
          </w:tcPr>
          <w:p w14:paraId="0BEBD700" w14:textId="7D6641BB" w:rsidR="00806B98" w:rsidRPr="00C57488" w:rsidRDefault="00CB27D2" w:rsidP="00806B98">
            <w:p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  <w:t>R795</w:t>
            </w:r>
            <w:r w:rsidR="00EC79ED"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  <w:t>,</w:t>
            </w:r>
            <w:r w:rsidR="00E03EF1"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  <w:t>00</w:t>
            </w:r>
            <w:r w:rsidR="00C83C27"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  <w:t xml:space="preserve"> pp</w:t>
            </w:r>
          </w:p>
        </w:tc>
        <w:tc>
          <w:tcPr>
            <w:tcW w:w="1895" w:type="dxa"/>
          </w:tcPr>
          <w:p w14:paraId="71A3E2B4" w14:textId="77777777" w:rsidR="00895E41" w:rsidRPr="00C57488" w:rsidRDefault="00895E41" w:rsidP="00C57488">
            <w:p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</w:pPr>
          </w:p>
        </w:tc>
      </w:tr>
      <w:tr w:rsidR="000C211B" w14:paraId="412B2D72" w14:textId="77777777" w:rsidTr="00CF4A7A">
        <w:trPr>
          <w:trHeight w:val="349"/>
        </w:trPr>
        <w:tc>
          <w:tcPr>
            <w:tcW w:w="2069" w:type="dxa"/>
          </w:tcPr>
          <w:p w14:paraId="611F274E" w14:textId="66DEB76B" w:rsidR="000C211B" w:rsidRPr="00C57488" w:rsidRDefault="0007190A" w:rsidP="00C57488">
            <w:p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  <w:t>1</w:t>
            </w:r>
            <w:r w:rsidR="00284F52"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  <w:t>3</w:t>
            </w:r>
            <w:r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  <w:t xml:space="preserve"> July</w:t>
            </w:r>
          </w:p>
        </w:tc>
        <w:tc>
          <w:tcPr>
            <w:tcW w:w="2316" w:type="dxa"/>
          </w:tcPr>
          <w:p w14:paraId="0333B8C7" w14:textId="5E09FF74" w:rsidR="000C211B" w:rsidRDefault="00A418EF" w:rsidP="005D32FA">
            <w:p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  <w:t>Supervisor Training</w:t>
            </w:r>
            <w:r w:rsidR="008D4B1C"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  <w:t xml:space="preserve"> </w:t>
            </w:r>
          </w:p>
        </w:tc>
        <w:tc>
          <w:tcPr>
            <w:tcW w:w="2058" w:type="dxa"/>
          </w:tcPr>
          <w:p w14:paraId="72444ACF" w14:textId="77777777" w:rsidR="000C211B" w:rsidRPr="00C57488" w:rsidRDefault="000C211B" w:rsidP="00C57488">
            <w:p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</w:pPr>
          </w:p>
        </w:tc>
        <w:tc>
          <w:tcPr>
            <w:tcW w:w="2109" w:type="dxa"/>
          </w:tcPr>
          <w:p w14:paraId="40F6E0F6" w14:textId="5F53E316" w:rsidR="000C211B" w:rsidRDefault="00CF4A7A" w:rsidP="00C57488">
            <w:p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  <w:t>R990</w:t>
            </w:r>
            <w:r w:rsidR="00EC79ED"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  <w:t>,</w:t>
            </w:r>
            <w:r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  <w:t>00 pp</w:t>
            </w:r>
          </w:p>
        </w:tc>
        <w:tc>
          <w:tcPr>
            <w:tcW w:w="1895" w:type="dxa"/>
          </w:tcPr>
          <w:p w14:paraId="5A210E37" w14:textId="77777777" w:rsidR="000C211B" w:rsidRPr="00C57488" w:rsidRDefault="000C211B" w:rsidP="00C57488">
            <w:p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</w:pPr>
          </w:p>
        </w:tc>
      </w:tr>
      <w:tr w:rsidR="00AC36CE" w14:paraId="6CB68264" w14:textId="77777777" w:rsidTr="00CF4A7A">
        <w:trPr>
          <w:trHeight w:val="349"/>
        </w:trPr>
        <w:tc>
          <w:tcPr>
            <w:tcW w:w="2069" w:type="dxa"/>
          </w:tcPr>
          <w:p w14:paraId="6C4A36D5" w14:textId="7149C980" w:rsidR="00AC36CE" w:rsidRPr="00C57488" w:rsidRDefault="00B4018F" w:rsidP="00C57488">
            <w:p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  <w:t>19 July</w:t>
            </w:r>
          </w:p>
        </w:tc>
        <w:tc>
          <w:tcPr>
            <w:tcW w:w="2316" w:type="dxa"/>
          </w:tcPr>
          <w:p w14:paraId="76268529" w14:textId="70A4DB84" w:rsidR="00AC36CE" w:rsidRDefault="00AC36CE" w:rsidP="005D32FA">
            <w:p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  <w:t>Safety and Security Training</w:t>
            </w:r>
          </w:p>
        </w:tc>
        <w:tc>
          <w:tcPr>
            <w:tcW w:w="2058" w:type="dxa"/>
          </w:tcPr>
          <w:p w14:paraId="3ECF60D1" w14:textId="77777777" w:rsidR="00AC36CE" w:rsidRPr="00C57488" w:rsidRDefault="00AC36CE" w:rsidP="00C57488">
            <w:p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</w:pPr>
          </w:p>
        </w:tc>
        <w:tc>
          <w:tcPr>
            <w:tcW w:w="2109" w:type="dxa"/>
          </w:tcPr>
          <w:p w14:paraId="34C2138F" w14:textId="45EA5AD9" w:rsidR="00AC36CE" w:rsidRDefault="007D2F0A" w:rsidP="00C57488">
            <w:p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  <w:t>R895,00 pp</w:t>
            </w:r>
          </w:p>
        </w:tc>
        <w:tc>
          <w:tcPr>
            <w:tcW w:w="1895" w:type="dxa"/>
          </w:tcPr>
          <w:p w14:paraId="1475226E" w14:textId="77777777" w:rsidR="00AC36CE" w:rsidRPr="00C57488" w:rsidRDefault="00AC36CE" w:rsidP="00C57488">
            <w:p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</w:pPr>
          </w:p>
        </w:tc>
      </w:tr>
      <w:tr w:rsidR="00603092" w14:paraId="221FB3B3" w14:textId="77777777" w:rsidTr="00CF4A7A">
        <w:trPr>
          <w:trHeight w:val="349"/>
        </w:trPr>
        <w:tc>
          <w:tcPr>
            <w:tcW w:w="2069" w:type="dxa"/>
          </w:tcPr>
          <w:p w14:paraId="2744B2F6" w14:textId="58D1E607" w:rsidR="00603092" w:rsidRPr="00C57488" w:rsidRDefault="00603092" w:rsidP="00B4018F">
            <w:p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  <w:t xml:space="preserve">10 July  </w:t>
            </w:r>
          </w:p>
        </w:tc>
        <w:tc>
          <w:tcPr>
            <w:tcW w:w="2316" w:type="dxa"/>
          </w:tcPr>
          <w:p w14:paraId="11924BA1" w14:textId="028B43F5" w:rsidR="00603092" w:rsidRDefault="00603092" w:rsidP="00603092">
            <w:p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  <w:t>Generic Forecourt Attendant Training</w:t>
            </w:r>
          </w:p>
        </w:tc>
        <w:tc>
          <w:tcPr>
            <w:tcW w:w="2058" w:type="dxa"/>
          </w:tcPr>
          <w:p w14:paraId="346C252C" w14:textId="77777777" w:rsidR="00603092" w:rsidRPr="00C57488" w:rsidRDefault="00603092" w:rsidP="00603092">
            <w:p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</w:pPr>
          </w:p>
        </w:tc>
        <w:tc>
          <w:tcPr>
            <w:tcW w:w="2109" w:type="dxa"/>
          </w:tcPr>
          <w:p w14:paraId="33DADFFA" w14:textId="56A42A84" w:rsidR="00603092" w:rsidRDefault="00AC36CE" w:rsidP="00603092">
            <w:p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  <w:t>R2150</w:t>
            </w:r>
            <w:r w:rsidR="00EC79ED"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  <w:t>,</w:t>
            </w:r>
            <w:r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  <w:t>00 pp</w:t>
            </w:r>
          </w:p>
        </w:tc>
        <w:tc>
          <w:tcPr>
            <w:tcW w:w="1895" w:type="dxa"/>
          </w:tcPr>
          <w:p w14:paraId="6ECF4F3C" w14:textId="77777777" w:rsidR="00603092" w:rsidRPr="00C57488" w:rsidRDefault="00603092" w:rsidP="00603092">
            <w:p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</w:pPr>
          </w:p>
        </w:tc>
      </w:tr>
      <w:tr w:rsidR="00603092" w14:paraId="0DAE0457" w14:textId="77777777" w:rsidTr="00CF4A7A">
        <w:trPr>
          <w:trHeight w:val="349"/>
        </w:trPr>
        <w:tc>
          <w:tcPr>
            <w:tcW w:w="2069" w:type="dxa"/>
          </w:tcPr>
          <w:p w14:paraId="7F9CB948" w14:textId="36C43A99" w:rsidR="00603092" w:rsidRDefault="00B4018F" w:rsidP="00603092">
            <w:p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  <w:t>20, 21 July</w:t>
            </w:r>
          </w:p>
        </w:tc>
        <w:tc>
          <w:tcPr>
            <w:tcW w:w="2316" w:type="dxa"/>
          </w:tcPr>
          <w:p w14:paraId="3A7D0CC5" w14:textId="5E8B417A" w:rsidR="00603092" w:rsidRDefault="00603092" w:rsidP="00603092">
            <w:p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  <w:t>First Aid Training</w:t>
            </w:r>
          </w:p>
        </w:tc>
        <w:tc>
          <w:tcPr>
            <w:tcW w:w="2058" w:type="dxa"/>
          </w:tcPr>
          <w:p w14:paraId="6A5FC718" w14:textId="77777777" w:rsidR="00603092" w:rsidRPr="00C57488" w:rsidRDefault="00603092" w:rsidP="00603092">
            <w:p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</w:pPr>
          </w:p>
        </w:tc>
        <w:tc>
          <w:tcPr>
            <w:tcW w:w="2109" w:type="dxa"/>
          </w:tcPr>
          <w:p w14:paraId="7765C246" w14:textId="4E7F64FE" w:rsidR="00603092" w:rsidRDefault="00603092" w:rsidP="00603092">
            <w:p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  <w:t>R975</w:t>
            </w:r>
            <w:r w:rsidR="00EC79ED"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  <w:t>,</w:t>
            </w:r>
            <w:r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  <w:t>00 pp</w:t>
            </w:r>
          </w:p>
        </w:tc>
        <w:tc>
          <w:tcPr>
            <w:tcW w:w="1895" w:type="dxa"/>
          </w:tcPr>
          <w:p w14:paraId="15DB007A" w14:textId="77777777" w:rsidR="00603092" w:rsidRPr="00C57488" w:rsidRDefault="00603092" w:rsidP="00603092">
            <w:p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</w:pPr>
          </w:p>
        </w:tc>
      </w:tr>
      <w:tr w:rsidR="00603092" w14:paraId="466A2676" w14:textId="77777777" w:rsidTr="00CF4A7A">
        <w:trPr>
          <w:trHeight w:val="349"/>
        </w:trPr>
        <w:tc>
          <w:tcPr>
            <w:tcW w:w="2069" w:type="dxa"/>
          </w:tcPr>
          <w:p w14:paraId="06A597A9" w14:textId="79D75907" w:rsidR="00603092" w:rsidRDefault="00B4018F" w:rsidP="00603092">
            <w:p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  <w:t>2</w:t>
            </w:r>
            <w:r w:rsidR="00284F52"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  <w:t>6</w:t>
            </w:r>
            <w:r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  <w:t xml:space="preserve"> July </w:t>
            </w:r>
          </w:p>
        </w:tc>
        <w:tc>
          <w:tcPr>
            <w:tcW w:w="2316" w:type="dxa"/>
          </w:tcPr>
          <w:p w14:paraId="19B7F20F" w14:textId="1F5BBB7D" w:rsidR="00603092" w:rsidRDefault="00603092" w:rsidP="00603092">
            <w:p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  <w:t>Fire Fighting Training</w:t>
            </w:r>
          </w:p>
        </w:tc>
        <w:tc>
          <w:tcPr>
            <w:tcW w:w="2058" w:type="dxa"/>
          </w:tcPr>
          <w:p w14:paraId="40CDDDC0" w14:textId="77777777" w:rsidR="00603092" w:rsidRPr="00C57488" w:rsidRDefault="00603092" w:rsidP="00603092">
            <w:p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</w:pPr>
          </w:p>
        </w:tc>
        <w:tc>
          <w:tcPr>
            <w:tcW w:w="2109" w:type="dxa"/>
          </w:tcPr>
          <w:p w14:paraId="34C0E059" w14:textId="796340CA" w:rsidR="00603092" w:rsidRDefault="00603092" w:rsidP="00603092">
            <w:p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  <w:t>R795,00 pp</w:t>
            </w:r>
          </w:p>
        </w:tc>
        <w:tc>
          <w:tcPr>
            <w:tcW w:w="1895" w:type="dxa"/>
          </w:tcPr>
          <w:p w14:paraId="666B88C0" w14:textId="77777777" w:rsidR="00603092" w:rsidRPr="00C57488" w:rsidRDefault="00603092" w:rsidP="00603092">
            <w:p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</w:pPr>
          </w:p>
        </w:tc>
      </w:tr>
      <w:tr w:rsidR="00AC36CE" w14:paraId="52B8CF6F" w14:textId="77777777" w:rsidTr="00CF4A7A">
        <w:trPr>
          <w:trHeight w:val="349"/>
        </w:trPr>
        <w:tc>
          <w:tcPr>
            <w:tcW w:w="2069" w:type="dxa"/>
          </w:tcPr>
          <w:p w14:paraId="021947CD" w14:textId="112F740A" w:rsidR="00AC36CE" w:rsidRDefault="00B4018F" w:rsidP="00603092">
            <w:p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  <w:t>27 July</w:t>
            </w:r>
          </w:p>
        </w:tc>
        <w:tc>
          <w:tcPr>
            <w:tcW w:w="2316" w:type="dxa"/>
          </w:tcPr>
          <w:p w14:paraId="1EE42950" w14:textId="15DB4496" w:rsidR="00AC36CE" w:rsidRPr="008D4B1C" w:rsidRDefault="00AC36CE" w:rsidP="00603092">
            <w:p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</w:pPr>
            <w:r w:rsidRPr="008D4B1C"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  <w:t>Safety and Security Training</w:t>
            </w:r>
          </w:p>
        </w:tc>
        <w:tc>
          <w:tcPr>
            <w:tcW w:w="2058" w:type="dxa"/>
          </w:tcPr>
          <w:p w14:paraId="3211B17D" w14:textId="77777777" w:rsidR="00AC36CE" w:rsidRPr="00C57488" w:rsidRDefault="00AC36CE" w:rsidP="00603092">
            <w:p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</w:pPr>
          </w:p>
        </w:tc>
        <w:tc>
          <w:tcPr>
            <w:tcW w:w="2109" w:type="dxa"/>
          </w:tcPr>
          <w:p w14:paraId="6BD2E791" w14:textId="196638EC" w:rsidR="00AC36CE" w:rsidRDefault="00EC79ED" w:rsidP="00603092">
            <w:p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  <w:t>R895,00 pp</w:t>
            </w:r>
          </w:p>
        </w:tc>
        <w:tc>
          <w:tcPr>
            <w:tcW w:w="1895" w:type="dxa"/>
          </w:tcPr>
          <w:p w14:paraId="150A99BE" w14:textId="77777777" w:rsidR="00AC36CE" w:rsidRPr="00C57488" w:rsidRDefault="00AC36CE" w:rsidP="00603092">
            <w:p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</w:pPr>
          </w:p>
        </w:tc>
      </w:tr>
      <w:tr w:rsidR="00603092" w14:paraId="461755F5" w14:textId="77777777" w:rsidTr="00CF4A7A">
        <w:trPr>
          <w:trHeight w:val="349"/>
        </w:trPr>
        <w:tc>
          <w:tcPr>
            <w:tcW w:w="2069" w:type="dxa"/>
          </w:tcPr>
          <w:p w14:paraId="56100622" w14:textId="2C3B1A36" w:rsidR="00603092" w:rsidRDefault="00603092" w:rsidP="00603092">
            <w:p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  <w:t xml:space="preserve">24 July 2023 </w:t>
            </w:r>
          </w:p>
        </w:tc>
        <w:tc>
          <w:tcPr>
            <w:tcW w:w="2316" w:type="dxa"/>
          </w:tcPr>
          <w:p w14:paraId="3FC81B65" w14:textId="45FA3581" w:rsidR="00603092" w:rsidRPr="008D4B1C" w:rsidRDefault="00603092" w:rsidP="00603092">
            <w:p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  <w:t>Generic Forecourt Atte</w:t>
            </w:r>
            <w:r w:rsidR="00AC36CE"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  <w:t xml:space="preserve">ndant Training </w:t>
            </w:r>
          </w:p>
        </w:tc>
        <w:tc>
          <w:tcPr>
            <w:tcW w:w="2058" w:type="dxa"/>
          </w:tcPr>
          <w:p w14:paraId="7ACFD1BF" w14:textId="77777777" w:rsidR="00603092" w:rsidRPr="00C57488" w:rsidRDefault="00603092" w:rsidP="00603092">
            <w:p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</w:pPr>
          </w:p>
        </w:tc>
        <w:tc>
          <w:tcPr>
            <w:tcW w:w="2109" w:type="dxa"/>
          </w:tcPr>
          <w:p w14:paraId="11AE8759" w14:textId="3B8CEC13" w:rsidR="00603092" w:rsidRDefault="00AC36CE" w:rsidP="00603092">
            <w:p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  <w:t>R2150,00 pp</w:t>
            </w:r>
          </w:p>
        </w:tc>
        <w:tc>
          <w:tcPr>
            <w:tcW w:w="1895" w:type="dxa"/>
          </w:tcPr>
          <w:p w14:paraId="6F8B17A7" w14:textId="77777777" w:rsidR="00603092" w:rsidRPr="00C57488" w:rsidRDefault="00603092" w:rsidP="00603092">
            <w:p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</w:pPr>
          </w:p>
        </w:tc>
      </w:tr>
      <w:tr w:rsidR="00603092" w14:paraId="08C89F1F" w14:textId="77777777" w:rsidTr="006D1377">
        <w:tc>
          <w:tcPr>
            <w:tcW w:w="10447" w:type="dxa"/>
            <w:gridSpan w:val="5"/>
            <w:shd w:val="clear" w:color="auto" w:fill="F4B083" w:themeFill="accent2" w:themeFillTint="99"/>
          </w:tcPr>
          <w:p w14:paraId="146BDB4C" w14:textId="57EEFE39" w:rsidR="00603092" w:rsidRPr="00141021" w:rsidRDefault="00603092" w:rsidP="00603092">
            <w:pPr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8"/>
                <w:lang w:val="en-US"/>
              </w:rPr>
            </w:pPr>
          </w:p>
        </w:tc>
      </w:tr>
    </w:tbl>
    <w:p w14:paraId="1FE87733" w14:textId="48F3CF63" w:rsidR="00B60CB3" w:rsidRPr="001A1103" w:rsidRDefault="00A056CE" w:rsidP="00950AEE">
      <w:pPr>
        <w:ind w:left="0"/>
        <w:jc w:val="center"/>
        <w:rPr>
          <w:rFonts w:asciiTheme="majorHAnsi" w:hAnsiTheme="majorHAnsi" w:cstheme="majorHAnsi"/>
          <w:b/>
          <w:bCs/>
          <w:sz w:val="24"/>
          <w:szCs w:val="28"/>
          <w:lang w:val="en-US"/>
        </w:rPr>
      </w:pPr>
      <w:r>
        <w:rPr>
          <w:rFonts w:asciiTheme="majorHAnsi" w:hAnsiTheme="majorHAnsi" w:cstheme="majorHAnsi"/>
          <w:b/>
          <w:bCs/>
          <w:sz w:val="24"/>
          <w:szCs w:val="28"/>
          <w:lang w:val="en-US"/>
        </w:rPr>
        <w:t xml:space="preserve">Discount Applicable = 10+ Enrolments </w:t>
      </w:r>
    </w:p>
    <w:p w14:paraId="3431A8F5" w14:textId="77777777" w:rsidR="00B60CB3" w:rsidRDefault="00B60CB3" w:rsidP="001A1103">
      <w:pPr>
        <w:ind w:left="0"/>
        <w:rPr>
          <w:b/>
          <w:bCs/>
          <w:sz w:val="28"/>
          <w:szCs w:val="28"/>
          <w:lang w:val="en-US"/>
        </w:rPr>
      </w:pPr>
    </w:p>
    <w:p w14:paraId="75B61576" w14:textId="515E61A8" w:rsidR="000C5A7A" w:rsidRPr="007C6524" w:rsidRDefault="009B69B3" w:rsidP="00872F2E">
      <w:pPr>
        <w:ind w:left="0"/>
        <w:jc w:val="center"/>
        <w:rPr>
          <w:rFonts w:asciiTheme="majorHAnsi" w:hAnsiTheme="majorHAnsi" w:cstheme="majorHAnsi"/>
          <w:b/>
          <w:sz w:val="24"/>
          <w:lang w:val="en-US"/>
        </w:rPr>
      </w:pPr>
      <w:r w:rsidRPr="007C6524">
        <w:rPr>
          <w:rFonts w:asciiTheme="majorHAnsi" w:hAnsiTheme="majorHAnsi" w:cstheme="majorHAnsi"/>
          <w:b/>
          <w:sz w:val="24"/>
          <w:lang w:val="en-US"/>
        </w:rPr>
        <w:t>I</w:t>
      </w:r>
      <w:r w:rsidR="00C83143" w:rsidRPr="007C6524">
        <w:rPr>
          <w:rFonts w:asciiTheme="majorHAnsi" w:hAnsiTheme="majorHAnsi" w:cstheme="majorHAnsi"/>
          <w:b/>
          <w:sz w:val="24"/>
          <w:lang w:val="en-US"/>
        </w:rPr>
        <w:t>,</w:t>
      </w:r>
      <w:r w:rsidR="00C244C7" w:rsidRPr="007C6524">
        <w:rPr>
          <w:rFonts w:asciiTheme="majorHAnsi" w:hAnsiTheme="majorHAnsi" w:cstheme="majorHAnsi"/>
          <w:b/>
          <w:sz w:val="24"/>
          <w:lang w:val="en-US"/>
        </w:rPr>
        <w:t xml:space="preserve"> </w:t>
      </w:r>
      <w:r w:rsidR="00C83143" w:rsidRPr="007C6524">
        <w:rPr>
          <w:rFonts w:asciiTheme="majorHAnsi" w:hAnsiTheme="majorHAnsi" w:cstheme="majorHAnsi"/>
          <w:b/>
          <w:sz w:val="24"/>
          <w:lang w:val="en-US"/>
        </w:rPr>
        <w:t xml:space="preserve">________________________________________________, </w:t>
      </w:r>
      <w:r w:rsidR="00C244C7" w:rsidRPr="007C6524">
        <w:rPr>
          <w:rFonts w:asciiTheme="majorHAnsi" w:hAnsiTheme="majorHAnsi" w:cstheme="majorHAnsi"/>
          <w:b/>
          <w:sz w:val="24"/>
          <w:lang w:val="en-US"/>
        </w:rPr>
        <w:t xml:space="preserve">hereby </w:t>
      </w:r>
      <w:r w:rsidRPr="007C6524">
        <w:rPr>
          <w:rFonts w:asciiTheme="majorHAnsi" w:hAnsiTheme="majorHAnsi" w:cstheme="majorHAnsi"/>
          <w:b/>
          <w:sz w:val="24"/>
          <w:lang w:val="en-US"/>
        </w:rPr>
        <w:t>confirm abovementioned</w:t>
      </w:r>
      <w:r w:rsidR="00C244C7" w:rsidRPr="007C6524">
        <w:rPr>
          <w:rFonts w:asciiTheme="majorHAnsi" w:hAnsiTheme="majorHAnsi" w:cstheme="majorHAnsi"/>
          <w:b/>
          <w:sz w:val="24"/>
          <w:lang w:val="en-US"/>
        </w:rPr>
        <w:t xml:space="preserve"> </w:t>
      </w:r>
      <w:r w:rsidRPr="007C6524">
        <w:rPr>
          <w:rFonts w:asciiTheme="majorHAnsi" w:hAnsiTheme="majorHAnsi" w:cstheme="majorHAnsi"/>
          <w:b/>
          <w:sz w:val="24"/>
          <w:lang w:val="en-US"/>
        </w:rPr>
        <w:t>booking:</w:t>
      </w:r>
    </w:p>
    <w:p w14:paraId="06EE9C91" w14:textId="5241981C" w:rsidR="000C5A7A" w:rsidRPr="007C6524" w:rsidRDefault="001A1103" w:rsidP="00872F2E">
      <w:pPr>
        <w:ind w:left="0" w:firstLine="720"/>
        <w:rPr>
          <w:rFonts w:asciiTheme="majorHAnsi" w:hAnsiTheme="majorHAnsi" w:cstheme="majorHAnsi"/>
          <w:b/>
          <w:sz w:val="24"/>
          <w:lang w:val="en-US"/>
        </w:rPr>
      </w:pPr>
      <w:r w:rsidRPr="007C6524">
        <w:rPr>
          <w:rFonts w:asciiTheme="majorHAnsi" w:hAnsiTheme="majorHAnsi" w:cstheme="majorHAnsi"/>
          <w:b/>
          <w:sz w:val="24"/>
          <w:lang w:val="en-US"/>
        </w:rPr>
        <w:t>(</w:t>
      </w:r>
      <w:r w:rsidR="000C5A7A" w:rsidRPr="007C6524">
        <w:rPr>
          <w:rFonts w:asciiTheme="majorHAnsi" w:hAnsiTheme="majorHAnsi" w:cstheme="majorHAnsi"/>
          <w:b/>
          <w:sz w:val="24"/>
          <w:lang w:val="en-US"/>
        </w:rPr>
        <w:t xml:space="preserve">Name and </w:t>
      </w:r>
      <w:r w:rsidRPr="007C6524">
        <w:rPr>
          <w:rFonts w:asciiTheme="majorHAnsi" w:hAnsiTheme="majorHAnsi" w:cstheme="majorHAnsi"/>
          <w:b/>
          <w:sz w:val="24"/>
          <w:lang w:val="en-US"/>
        </w:rPr>
        <w:t>Surname)</w:t>
      </w:r>
    </w:p>
    <w:p w14:paraId="4939E9E5" w14:textId="029A5325" w:rsidR="00C244C7" w:rsidRPr="007C6524" w:rsidRDefault="00C244C7" w:rsidP="009764D9">
      <w:pPr>
        <w:ind w:left="0"/>
        <w:rPr>
          <w:rFonts w:asciiTheme="majorHAnsi" w:hAnsiTheme="majorHAnsi" w:cstheme="majorHAnsi"/>
          <w:b/>
          <w:bCs/>
          <w:color w:val="FF0000"/>
          <w:sz w:val="24"/>
          <w:lang w:val="en-US"/>
        </w:rPr>
      </w:pPr>
    </w:p>
    <w:p w14:paraId="4DCEE097" w14:textId="2CD7C732" w:rsidR="00C244C7" w:rsidRPr="007C6524" w:rsidRDefault="00C83143" w:rsidP="00872F2E">
      <w:pPr>
        <w:ind w:left="0"/>
        <w:rPr>
          <w:rFonts w:asciiTheme="majorHAnsi" w:hAnsiTheme="majorHAnsi" w:cstheme="majorHAnsi"/>
          <w:b/>
          <w:bCs/>
          <w:sz w:val="24"/>
          <w:lang w:val="en-US"/>
        </w:rPr>
      </w:pPr>
      <w:r w:rsidRPr="007C6524">
        <w:rPr>
          <w:rFonts w:asciiTheme="majorHAnsi" w:hAnsiTheme="majorHAnsi" w:cstheme="majorHAnsi"/>
          <w:b/>
          <w:bCs/>
          <w:sz w:val="24"/>
          <w:lang w:val="en-US"/>
        </w:rPr>
        <w:t>Signature: ________________________________________</w:t>
      </w:r>
      <w:r w:rsidR="00C244C7" w:rsidRPr="007C6524">
        <w:rPr>
          <w:rFonts w:asciiTheme="majorHAnsi" w:hAnsiTheme="majorHAnsi" w:cstheme="majorHAnsi"/>
          <w:b/>
          <w:bCs/>
          <w:sz w:val="24"/>
          <w:lang w:val="en-US"/>
        </w:rPr>
        <w:t xml:space="preserve">  </w:t>
      </w:r>
      <w:r w:rsidRPr="007C6524">
        <w:rPr>
          <w:rFonts w:asciiTheme="majorHAnsi" w:hAnsiTheme="majorHAnsi" w:cstheme="majorHAnsi"/>
          <w:b/>
          <w:bCs/>
          <w:sz w:val="24"/>
          <w:lang w:val="en-US"/>
        </w:rPr>
        <w:t xml:space="preserve">                              </w:t>
      </w:r>
      <w:r w:rsidR="00851F70" w:rsidRPr="007C6524">
        <w:rPr>
          <w:rFonts w:asciiTheme="majorHAnsi" w:hAnsiTheme="majorHAnsi" w:cstheme="majorHAnsi"/>
          <w:b/>
          <w:noProof/>
          <w:sz w:val="24"/>
          <w:lang w:val="en-ZA" w:eastAsia="en-Z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C425D4" wp14:editId="732F50C0">
                <wp:simplePos x="0" y="0"/>
                <wp:positionH relativeFrom="margin">
                  <wp:align>center</wp:align>
                </wp:positionH>
                <wp:positionV relativeFrom="paragraph">
                  <wp:posOffset>461645</wp:posOffset>
                </wp:positionV>
                <wp:extent cx="6191250" cy="1171575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1250" cy="1171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C45992" w14:textId="77777777" w:rsidR="00284F52" w:rsidRDefault="00FA2A3C" w:rsidP="00FA2A3C">
                            <w:pPr>
                              <w:ind w:left="0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sz w:val="22"/>
                                <w:lang w:val="en-US"/>
                              </w:rPr>
                            </w:pPr>
                            <w:r w:rsidRPr="00872F2E">
                              <w:rPr>
                                <w:rFonts w:asciiTheme="majorHAnsi" w:hAnsiTheme="majorHAnsi" w:cstheme="majorHAnsi"/>
                                <w:b/>
                                <w:sz w:val="22"/>
                                <w:lang w:val="en-US"/>
                              </w:rPr>
                              <w:t xml:space="preserve">Banking details: </w:t>
                            </w:r>
                            <w:r w:rsidR="00284F52">
                              <w:rPr>
                                <w:rFonts w:asciiTheme="majorHAnsi" w:hAnsiTheme="majorHAnsi" w:cstheme="majorHAnsi"/>
                                <w:b/>
                                <w:sz w:val="22"/>
                                <w:lang w:val="en-US"/>
                              </w:rPr>
                              <w:t xml:space="preserve">Capitec 137 111 7193 Branch Code: 470010   </w:t>
                            </w:r>
                          </w:p>
                          <w:p w14:paraId="216F5642" w14:textId="71A652D3" w:rsidR="00FA2A3C" w:rsidRPr="00872F2E" w:rsidRDefault="00FA2A3C" w:rsidP="00FA2A3C">
                            <w:pPr>
                              <w:ind w:left="0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sz w:val="22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sz w:val="22"/>
                                <w:lang w:val="en-US"/>
                              </w:rPr>
                              <w:t xml:space="preserve"> Please </w:t>
                            </w:r>
                            <w:r w:rsidRPr="00872F2E">
                              <w:rPr>
                                <w:rFonts w:asciiTheme="majorHAnsi" w:hAnsiTheme="majorHAnsi" w:cstheme="majorHAnsi"/>
                                <w:b/>
                                <w:sz w:val="22"/>
                                <w:lang w:val="en-US"/>
                              </w:rPr>
                              <w:t>E-mail completed and signed enrolment form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sz w:val="22"/>
                                <w:lang w:val="en-US"/>
                              </w:rPr>
                              <w:t xml:space="preserve"> &amp; </w:t>
                            </w:r>
                            <w:r w:rsidRPr="00872F2E">
                              <w:rPr>
                                <w:rFonts w:asciiTheme="majorHAnsi" w:hAnsiTheme="majorHAnsi" w:cstheme="majorHAnsi"/>
                                <w:b/>
                                <w:sz w:val="22"/>
                                <w:lang w:val="en-US"/>
                              </w:rPr>
                              <w:t>payment confirmation:</w:t>
                            </w:r>
                          </w:p>
                          <w:p w14:paraId="474CED21" w14:textId="5E6ADA9C" w:rsidR="00FA2A3C" w:rsidRPr="00872F2E" w:rsidRDefault="00FA2A3C" w:rsidP="00FA2A3C">
                            <w:pPr>
                              <w:ind w:left="0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sz w:val="22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sz w:val="22"/>
                                <w:lang w:val="en-US"/>
                              </w:rPr>
                              <w:t>E</w:t>
                            </w:r>
                            <w:r w:rsidRPr="00872F2E">
                              <w:rPr>
                                <w:rFonts w:asciiTheme="majorHAnsi" w:hAnsiTheme="majorHAnsi" w:cstheme="majorHAnsi"/>
                                <w:b/>
                                <w:sz w:val="22"/>
                                <w:lang w:val="en-US"/>
                              </w:rPr>
                              <w:t>mail: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sz w:val="22"/>
                                <w:lang w:val="en-US"/>
                              </w:rPr>
                              <w:t xml:space="preserve"> </w:t>
                            </w:r>
                            <w:r w:rsidR="00AD0CE0">
                              <w:rPr>
                                <w:rFonts w:asciiTheme="majorHAnsi" w:hAnsiTheme="majorHAnsi" w:cstheme="majorHAnsi"/>
                                <w:b/>
                                <w:sz w:val="22"/>
                                <w:lang w:val="en-US"/>
                              </w:rPr>
                              <w:t>Info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sz w:val="22"/>
                                <w:lang w:val="en-US"/>
                              </w:rPr>
                              <w:t>@blackbirdtraining.co.za</w:t>
                            </w:r>
                          </w:p>
                          <w:p w14:paraId="6D31EBF1" w14:textId="77777777" w:rsidR="00FA2A3C" w:rsidRDefault="00FA2A3C" w:rsidP="00FA2A3C">
                            <w:pPr>
                              <w:ind w:left="0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sz w:val="22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sz w:val="22"/>
                                <w:lang w:val="en-US"/>
                              </w:rPr>
                              <w:t xml:space="preserve">Contact Number: </w:t>
                            </w:r>
                            <w:r w:rsidRPr="00872F2E">
                              <w:rPr>
                                <w:rFonts w:asciiTheme="majorHAnsi" w:hAnsiTheme="majorHAnsi" w:cstheme="majorHAnsi"/>
                                <w:b/>
                                <w:sz w:val="22"/>
                                <w:lang w:val="en-US"/>
                              </w:rPr>
                              <w:t>074 251 4782 (Willem)</w:t>
                            </w:r>
                          </w:p>
                          <w:p w14:paraId="2F357E67" w14:textId="77777777" w:rsidR="00FA2A3C" w:rsidRDefault="00FA2A3C" w:rsidP="00FA2A3C">
                            <w:pPr>
                              <w:ind w:left="0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sz w:val="22"/>
                                <w:lang w:val="en-US"/>
                              </w:rPr>
                            </w:pPr>
                          </w:p>
                          <w:p w14:paraId="323F0704" w14:textId="77777777" w:rsidR="00FA2A3C" w:rsidRPr="00833338" w:rsidRDefault="00FA2A3C" w:rsidP="00FA2A3C">
                            <w:pPr>
                              <w:ind w:left="0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color w:val="ED7D31" w:themeColor="accent2"/>
                                <w:sz w:val="22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color w:val="ED7D31" w:themeColor="accent2"/>
                                <w:sz w:val="22"/>
                                <w:lang w:val="en-US"/>
                              </w:rPr>
                              <w:t>YOUR PROOF</w:t>
                            </w:r>
                            <w:r w:rsidRPr="00833338">
                              <w:rPr>
                                <w:rFonts w:asciiTheme="majorHAnsi" w:hAnsiTheme="majorHAnsi" w:cstheme="majorHAnsi"/>
                                <w:b/>
                                <w:color w:val="ED7D31" w:themeColor="accent2"/>
                                <w:sz w:val="22"/>
                                <w:lang w:val="en-US"/>
                              </w:rPr>
                              <w:t xml:space="preserve"> OF PAYMENT WILL BE YOUR BOOKING CONFIRMATION</w:t>
                            </w:r>
                          </w:p>
                          <w:p w14:paraId="1901EFC4" w14:textId="77777777" w:rsidR="00FA2A3C" w:rsidRPr="00FA2A3C" w:rsidRDefault="00FA2A3C">
                            <w:pPr>
                              <w:ind w:left="0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5C425D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0;margin-top:36.35pt;width:487.5pt;height:92.25pt;z-index:25166028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" filled="f" stroked="f" strokeweight=".5pt">
                <v:textbox>
                  <w:txbxContent>
                    <w:p w14:paraId="14C45992" w14:textId="77777777" w:rsidR="00284F52" w:rsidRDefault="00FA2A3C" w:rsidP="00FA2A3C">
                      <w:pPr>
                        <w:ind w:left="0"/>
                        <w:jc w:val="center"/>
                        <w:rPr>
                          <w:rFonts w:asciiTheme="majorHAnsi" w:hAnsiTheme="majorHAnsi" w:cstheme="majorHAnsi"/>
                          <w:b/>
                          <w:sz w:val="22"/>
                          <w:lang w:val="en-US"/>
                        </w:rPr>
                      </w:pPr>
                      <w:r w:rsidRPr="00872F2E">
                        <w:rPr>
                          <w:rFonts w:asciiTheme="majorHAnsi" w:hAnsiTheme="majorHAnsi" w:cstheme="majorHAnsi"/>
                          <w:b/>
                          <w:sz w:val="22"/>
                          <w:lang w:val="en-US"/>
                        </w:rPr>
                        <w:t xml:space="preserve">Banking details: </w:t>
                      </w:r>
                      <w:r w:rsidR="00284F52">
                        <w:rPr>
                          <w:rFonts w:asciiTheme="majorHAnsi" w:hAnsiTheme="majorHAnsi" w:cstheme="majorHAnsi"/>
                          <w:b/>
                          <w:sz w:val="22"/>
                          <w:lang w:val="en-US"/>
                        </w:rPr>
                        <w:t xml:space="preserve">Capitec 137 111 7193 Branch Code: 470010   </w:t>
                      </w:r>
                    </w:p>
                    <w:p w14:paraId="216F5642" w14:textId="71A652D3" w:rsidR="00FA2A3C" w:rsidRPr="00872F2E" w:rsidRDefault="00FA2A3C" w:rsidP="00FA2A3C">
                      <w:pPr>
                        <w:ind w:left="0"/>
                        <w:jc w:val="center"/>
                        <w:rPr>
                          <w:rFonts w:asciiTheme="majorHAnsi" w:hAnsiTheme="majorHAnsi" w:cstheme="majorHAnsi"/>
                          <w:b/>
                          <w:sz w:val="22"/>
                          <w:lang w:val="en-US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sz w:val="22"/>
                          <w:lang w:val="en-US"/>
                        </w:rPr>
                        <w:t xml:space="preserve"> Please </w:t>
                      </w:r>
                      <w:r w:rsidRPr="00872F2E">
                        <w:rPr>
                          <w:rFonts w:asciiTheme="majorHAnsi" w:hAnsiTheme="majorHAnsi" w:cstheme="majorHAnsi"/>
                          <w:b/>
                          <w:sz w:val="22"/>
                          <w:lang w:val="en-US"/>
                        </w:rPr>
                        <w:t>E-mail completed and signed enrolment form</w:t>
                      </w:r>
                      <w:r>
                        <w:rPr>
                          <w:rFonts w:asciiTheme="majorHAnsi" w:hAnsiTheme="majorHAnsi" w:cstheme="majorHAnsi"/>
                          <w:b/>
                          <w:sz w:val="22"/>
                          <w:lang w:val="en-US"/>
                        </w:rPr>
                        <w:t xml:space="preserve"> &amp; </w:t>
                      </w:r>
                      <w:r w:rsidRPr="00872F2E">
                        <w:rPr>
                          <w:rFonts w:asciiTheme="majorHAnsi" w:hAnsiTheme="majorHAnsi" w:cstheme="majorHAnsi"/>
                          <w:b/>
                          <w:sz w:val="22"/>
                          <w:lang w:val="en-US"/>
                        </w:rPr>
                        <w:t>payment confirmation:</w:t>
                      </w:r>
                    </w:p>
                    <w:p w14:paraId="474CED21" w14:textId="5E6ADA9C" w:rsidR="00FA2A3C" w:rsidRPr="00872F2E" w:rsidRDefault="00FA2A3C" w:rsidP="00FA2A3C">
                      <w:pPr>
                        <w:ind w:left="0"/>
                        <w:jc w:val="center"/>
                        <w:rPr>
                          <w:rFonts w:asciiTheme="majorHAnsi" w:hAnsiTheme="majorHAnsi" w:cstheme="majorHAnsi"/>
                          <w:b/>
                          <w:sz w:val="22"/>
                          <w:lang w:val="en-US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sz w:val="22"/>
                          <w:lang w:val="en-US"/>
                        </w:rPr>
                        <w:t>E</w:t>
                      </w:r>
                      <w:r w:rsidRPr="00872F2E">
                        <w:rPr>
                          <w:rFonts w:asciiTheme="majorHAnsi" w:hAnsiTheme="majorHAnsi" w:cstheme="majorHAnsi"/>
                          <w:b/>
                          <w:sz w:val="22"/>
                          <w:lang w:val="en-US"/>
                        </w:rPr>
                        <w:t>mail:</w:t>
                      </w:r>
                      <w:r>
                        <w:rPr>
                          <w:rFonts w:asciiTheme="majorHAnsi" w:hAnsiTheme="majorHAnsi" w:cstheme="majorHAnsi"/>
                          <w:b/>
                          <w:sz w:val="22"/>
                          <w:lang w:val="en-US"/>
                        </w:rPr>
                        <w:t xml:space="preserve"> </w:t>
                      </w:r>
                      <w:r w:rsidR="00AD0CE0">
                        <w:rPr>
                          <w:rFonts w:asciiTheme="majorHAnsi" w:hAnsiTheme="majorHAnsi" w:cstheme="majorHAnsi"/>
                          <w:b/>
                          <w:sz w:val="22"/>
                          <w:lang w:val="en-US"/>
                        </w:rPr>
                        <w:t>Info</w:t>
                      </w:r>
                      <w:r>
                        <w:rPr>
                          <w:rFonts w:asciiTheme="majorHAnsi" w:hAnsiTheme="majorHAnsi" w:cstheme="majorHAnsi"/>
                          <w:b/>
                          <w:sz w:val="22"/>
                          <w:lang w:val="en-US"/>
                        </w:rPr>
                        <w:t>@blackbirdtraining.co.za</w:t>
                      </w:r>
                    </w:p>
                    <w:p w14:paraId="6D31EBF1" w14:textId="77777777" w:rsidR="00FA2A3C" w:rsidRDefault="00FA2A3C" w:rsidP="00FA2A3C">
                      <w:pPr>
                        <w:ind w:left="0"/>
                        <w:jc w:val="center"/>
                        <w:rPr>
                          <w:rFonts w:asciiTheme="majorHAnsi" w:hAnsiTheme="majorHAnsi" w:cstheme="majorHAnsi"/>
                          <w:b/>
                          <w:sz w:val="22"/>
                          <w:lang w:val="en-US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sz w:val="22"/>
                          <w:lang w:val="en-US"/>
                        </w:rPr>
                        <w:t xml:space="preserve">Contact Number: </w:t>
                      </w:r>
                      <w:r w:rsidRPr="00872F2E">
                        <w:rPr>
                          <w:rFonts w:asciiTheme="majorHAnsi" w:hAnsiTheme="majorHAnsi" w:cstheme="majorHAnsi"/>
                          <w:b/>
                          <w:sz w:val="22"/>
                          <w:lang w:val="en-US"/>
                        </w:rPr>
                        <w:t>074 251 4782 (Willem)</w:t>
                      </w:r>
                    </w:p>
                    <w:p w14:paraId="2F357E67" w14:textId="77777777" w:rsidR="00FA2A3C" w:rsidRDefault="00FA2A3C" w:rsidP="00FA2A3C">
                      <w:pPr>
                        <w:ind w:left="0"/>
                        <w:jc w:val="center"/>
                        <w:rPr>
                          <w:rFonts w:asciiTheme="majorHAnsi" w:hAnsiTheme="majorHAnsi" w:cstheme="majorHAnsi"/>
                          <w:b/>
                          <w:sz w:val="22"/>
                          <w:lang w:val="en-US"/>
                        </w:rPr>
                      </w:pPr>
                    </w:p>
                    <w:p w14:paraId="323F0704" w14:textId="77777777" w:rsidR="00FA2A3C" w:rsidRPr="00833338" w:rsidRDefault="00FA2A3C" w:rsidP="00FA2A3C">
                      <w:pPr>
                        <w:ind w:left="0"/>
                        <w:jc w:val="center"/>
                        <w:rPr>
                          <w:rFonts w:asciiTheme="majorHAnsi" w:hAnsiTheme="majorHAnsi" w:cstheme="majorHAnsi"/>
                          <w:b/>
                          <w:color w:val="ED7D31" w:themeColor="accent2"/>
                          <w:sz w:val="22"/>
                          <w:lang w:val="en-US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color w:val="ED7D31" w:themeColor="accent2"/>
                          <w:sz w:val="22"/>
                          <w:lang w:val="en-US"/>
                        </w:rPr>
                        <w:t>YOUR PROOF</w:t>
                      </w:r>
                      <w:r w:rsidRPr="00833338">
                        <w:rPr>
                          <w:rFonts w:asciiTheme="majorHAnsi" w:hAnsiTheme="majorHAnsi" w:cstheme="majorHAnsi"/>
                          <w:b/>
                          <w:color w:val="ED7D31" w:themeColor="accent2"/>
                          <w:sz w:val="22"/>
                          <w:lang w:val="en-US"/>
                        </w:rPr>
                        <w:t xml:space="preserve"> OF PAYMENT WILL BE YOUR BOOKING CONFIRMATION</w:t>
                      </w:r>
                    </w:p>
                    <w:p w14:paraId="1901EFC4" w14:textId="77777777" w:rsidR="00FA2A3C" w:rsidRPr="00FA2A3C" w:rsidRDefault="00FA2A3C">
                      <w:pPr>
                        <w:ind w:left="0"/>
                        <w:rPr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244C7" w:rsidRPr="007C6524">
        <w:rPr>
          <w:rFonts w:asciiTheme="majorHAnsi" w:hAnsiTheme="majorHAnsi" w:cstheme="majorHAnsi"/>
          <w:b/>
          <w:bCs/>
          <w:sz w:val="24"/>
          <w:lang w:val="en-US"/>
        </w:rPr>
        <w:t xml:space="preserve">Date: </w:t>
      </w:r>
      <w:r w:rsidRPr="007C6524">
        <w:rPr>
          <w:rFonts w:asciiTheme="majorHAnsi" w:hAnsiTheme="majorHAnsi" w:cstheme="majorHAnsi"/>
          <w:b/>
          <w:bCs/>
          <w:sz w:val="24"/>
          <w:lang w:val="en-US"/>
        </w:rPr>
        <w:t>_____________________</w:t>
      </w:r>
    </w:p>
    <w:p w14:paraId="20B46870" w14:textId="5A5341BC" w:rsidR="00872F2E" w:rsidRPr="00851F70" w:rsidRDefault="00872F2E" w:rsidP="00442416">
      <w:pPr>
        <w:ind w:left="0"/>
        <w:rPr>
          <w:rFonts w:asciiTheme="majorHAnsi" w:hAnsiTheme="majorHAnsi" w:cstheme="majorHAnsi"/>
          <w:b/>
          <w:szCs w:val="16"/>
          <w:lang w:val="en-US"/>
        </w:rPr>
      </w:pPr>
    </w:p>
    <w:sectPr w:rsidR="00872F2E" w:rsidRPr="00851F70" w:rsidSect="00872F2E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706" w:right="720" w:bottom="720" w:left="720" w:header="274" w:footer="0" w:gutter="0"/>
      <w:pgBorders w:offsetFrom="page">
        <w:top w:val="double" w:sz="4" w:space="24" w:color="ED7D31" w:themeColor="accent2"/>
        <w:left w:val="double" w:sz="4" w:space="24" w:color="ED7D31" w:themeColor="accent2"/>
        <w:bottom w:val="double" w:sz="4" w:space="24" w:color="ED7D31" w:themeColor="accent2"/>
        <w:right w:val="double" w:sz="4" w:space="24" w:color="ED7D31" w:themeColor="accent2"/>
      </w:pgBorders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324016" w14:textId="77777777" w:rsidR="00023E4A" w:rsidRDefault="00023E4A">
      <w:r>
        <w:separator/>
      </w:r>
    </w:p>
  </w:endnote>
  <w:endnote w:type="continuationSeparator" w:id="0">
    <w:p w14:paraId="6DDCB8D7" w14:textId="77777777" w:rsidR="00023E4A" w:rsidRDefault="00023E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95649" w14:textId="77777777" w:rsidR="00155678" w:rsidRDefault="00AB73B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5567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A732B">
      <w:rPr>
        <w:rStyle w:val="PageNumber"/>
        <w:noProof/>
      </w:rPr>
      <w:t>2</w:t>
    </w:r>
    <w:r>
      <w:rPr>
        <w:rStyle w:val="PageNumber"/>
      </w:rPr>
      <w:fldChar w:fldCharType="end"/>
    </w:r>
  </w:p>
  <w:p w14:paraId="7CCFE19E" w14:textId="77777777" w:rsidR="00155678" w:rsidRDefault="00155678">
    <w:pPr>
      <w:pStyle w:val="Footer"/>
    </w:pPr>
  </w:p>
  <w:p w14:paraId="4E0F65F4" w14:textId="77777777" w:rsidR="00155678" w:rsidRDefault="0015567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E2C70" w14:textId="77777777" w:rsidR="00FA732B" w:rsidRPr="00A25F72" w:rsidRDefault="00FA732B" w:rsidP="00FA732B">
    <w:pPr>
      <w:ind w:left="0"/>
      <w:jc w:val="right"/>
      <w:rPr>
        <w:rFonts w:ascii="Tahoma" w:hAnsi="Tahoma" w:cs="Tahoma"/>
        <w:b/>
        <w:sz w:val="16"/>
        <w:szCs w:val="16"/>
      </w:rPr>
    </w:pPr>
    <w:r>
      <w:rPr>
        <w:rFonts w:ascii="Tahoma" w:hAnsi="Tahoma" w:cs="Tahoma"/>
        <w:b/>
        <w:sz w:val="16"/>
        <w:szCs w:val="16"/>
      </w:rPr>
      <w:tab/>
    </w:r>
    <w:r>
      <w:rPr>
        <w:rFonts w:ascii="Tahoma" w:hAnsi="Tahoma" w:cs="Tahoma"/>
        <w:b/>
        <w:sz w:val="16"/>
        <w:szCs w:val="16"/>
      </w:rPr>
      <w:tab/>
    </w:r>
    <w:r>
      <w:rPr>
        <w:rFonts w:ascii="Tahoma" w:hAnsi="Tahoma" w:cs="Tahoma"/>
        <w:b/>
        <w:sz w:val="16"/>
        <w:szCs w:val="16"/>
      </w:rPr>
      <w:tab/>
    </w:r>
    <w:r>
      <w:rPr>
        <w:rFonts w:ascii="Tahoma" w:hAnsi="Tahoma" w:cs="Tahoma"/>
        <w:b/>
        <w:sz w:val="16"/>
        <w:szCs w:val="16"/>
      </w:rPr>
      <w:tab/>
    </w:r>
    <w:r>
      <w:rPr>
        <w:rFonts w:ascii="Tahoma" w:hAnsi="Tahoma" w:cs="Tahoma"/>
        <w:b/>
        <w:sz w:val="16"/>
        <w:szCs w:val="16"/>
      </w:rPr>
      <w:tab/>
    </w:r>
    <w:r>
      <w:rPr>
        <w:rFonts w:ascii="Tahoma" w:hAnsi="Tahoma" w:cs="Tahoma"/>
        <w:b/>
        <w:sz w:val="16"/>
        <w:szCs w:val="16"/>
      </w:rPr>
      <w:tab/>
    </w:r>
    <w:r>
      <w:rPr>
        <w:rFonts w:ascii="Tahoma" w:hAnsi="Tahoma" w:cs="Tahoma"/>
        <w:b/>
        <w:sz w:val="16"/>
        <w:szCs w:val="16"/>
      </w:rPr>
      <w:tab/>
    </w:r>
    <w:r>
      <w:rPr>
        <w:rFonts w:ascii="Tahoma" w:hAnsi="Tahoma" w:cs="Tahoma"/>
        <w:b/>
        <w:sz w:val="16"/>
        <w:szCs w:val="16"/>
      </w:rPr>
      <w:tab/>
    </w:r>
    <w:r>
      <w:rPr>
        <w:rFonts w:ascii="Tahoma" w:hAnsi="Tahoma" w:cs="Tahoma"/>
        <w:b/>
        <w:sz w:val="16"/>
        <w:szCs w:val="16"/>
      </w:rPr>
      <w:tab/>
    </w:r>
  </w:p>
  <w:p w14:paraId="1E7B9DEE" w14:textId="07CBC600" w:rsidR="00FA732B" w:rsidRPr="00A25F72" w:rsidRDefault="00FA732B" w:rsidP="00FA732B">
    <w:pPr>
      <w:pStyle w:val="Heading7"/>
      <w:tabs>
        <w:tab w:val="right" w:pos="10899"/>
      </w:tabs>
      <w:jc w:val="right"/>
      <w:rPr>
        <w:rFonts w:ascii="Tahoma" w:hAnsi="Tahoma" w:cs="Tahoma"/>
        <w:b w:val="0"/>
        <w:sz w:val="16"/>
        <w:szCs w:val="16"/>
      </w:rPr>
    </w:pPr>
    <w:r>
      <w:rPr>
        <w:rFonts w:ascii="Tahoma" w:hAnsi="Tahoma" w:cs="Tahoma"/>
        <w:b w:val="0"/>
        <w:sz w:val="16"/>
        <w:szCs w:val="16"/>
      </w:rPr>
      <w:tab/>
    </w:r>
    <w:r>
      <w:rPr>
        <w:rFonts w:ascii="Tahoma" w:hAnsi="Tahoma" w:cs="Tahoma"/>
        <w:b w:val="0"/>
        <w:sz w:val="16"/>
        <w:szCs w:val="16"/>
      </w:rPr>
      <w:tab/>
    </w:r>
    <w:r>
      <w:rPr>
        <w:rFonts w:ascii="Tahoma" w:hAnsi="Tahoma" w:cs="Tahoma"/>
        <w:b w:val="0"/>
        <w:sz w:val="16"/>
        <w:szCs w:val="16"/>
      </w:rPr>
      <w:tab/>
    </w:r>
    <w:r>
      <w:rPr>
        <w:rFonts w:ascii="Tahoma" w:hAnsi="Tahoma" w:cs="Tahoma"/>
        <w:b w:val="0"/>
        <w:sz w:val="16"/>
        <w:szCs w:val="16"/>
      </w:rPr>
      <w:tab/>
    </w:r>
    <w:r>
      <w:rPr>
        <w:rFonts w:ascii="Tahoma" w:hAnsi="Tahoma" w:cs="Tahoma"/>
        <w:b w:val="0"/>
        <w:sz w:val="16"/>
        <w:szCs w:val="16"/>
      </w:rPr>
      <w:tab/>
    </w:r>
    <w:r>
      <w:rPr>
        <w:rFonts w:ascii="Tahoma" w:hAnsi="Tahoma" w:cs="Tahoma"/>
        <w:b w:val="0"/>
        <w:sz w:val="16"/>
        <w:szCs w:val="16"/>
      </w:rPr>
      <w:tab/>
    </w:r>
    <w:r>
      <w:rPr>
        <w:rFonts w:ascii="Tahoma" w:hAnsi="Tahoma" w:cs="Tahoma"/>
        <w:b w:val="0"/>
        <w:sz w:val="16"/>
        <w:szCs w:val="16"/>
      </w:rPr>
      <w:tab/>
    </w:r>
    <w:r>
      <w:rPr>
        <w:rFonts w:ascii="Tahoma" w:hAnsi="Tahoma" w:cs="Tahoma"/>
        <w:b w:val="0"/>
        <w:sz w:val="16"/>
        <w:szCs w:val="16"/>
      </w:rPr>
      <w:tab/>
    </w:r>
    <w:r>
      <w:rPr>
        <w:rFonts w:ascii="Tahoma" w:hAnsi="Tahoma" w:cs="Tahoma"/>
        <w:b w:val="0"/>
        <w:sz w:val="16"/>
        <w:szCs w:val="16"/>
      </w:rPr>
      <w:tab/>
      <w:t xml:space="preserve">     </w:t>
    </w:r>
  </w:p>
  <w:p w14:paraId="7217B95D" w14:textId="114B0D86" w:rsidR="00FA732B" w:rsidRPr="00FB28F9" w:rsidRDefault="00FA732B" w:rsidP="00F42253">
    <w:pPr>
      <w:ind w:left="0"/>
      <w:rPr>
        <w:sz w:val="16"/>
        <w:szCs w:val="16"/>
        <w:lang w:val="en-US"/>
      </w:rPr>
    </w:pPr>
    <w:r>
      <w:rPr>
        <w:rFonts w:ascii="Tahoma" w:hAnsi="Tahoma" w:cs="Tahoma"/>
        <w:sz w:val="16"/>
        <w:szCs w:val="16"/>
      </w:rPr>
      <w:tab/>
    </w:r>
    <w:r>
      <w:rPr>
        <w:rFonts w:ascii="Tahoma" w:hAnsi="Tahoma" w:cs="Tahoma"/>
        <w:sz w:val="16"/>
        <w:szCs w:val="16"/>
      </w:rPr>
      <w:tab/>
    </w:r>
    <w:r>
      <w:rPr>
        <w:rFonts w:ascii="Tahoma" w:hAnsi="Tahoma" w:cs="Tahoma"/>
        <w:sz w:val="16"/>
        <w:szCs w:val="16"/>
      </w:rPr>
      <w:tab/>
    </w:r>
    <w:r>
      <w:rPr>
        <w:rFonts w:ascii="Tahoma" w:hAnsi="Tahoma" w:cs="Tahoma"/>
        <w:sz w:val="16"/>
        <w:szCs w:val="16"/>
      </w:rPr>
      <w:tab/>
    </w:r>
    <w:r>
      <w:rPr>
        <w:rFonts w:ascii="Tahoma" w:hAnsi="Tahoma" w:cs="Tahoma"/>
        <w:sz w:val="16"/>
        <w:szCs w:val="16"/>
      </w:rPr>
      <w:tab/>
    </w:r>
  </w:p>
  <w:p w14:paraId="132F1FF8" w14:textId="77777777" w:rsidR="00FA732B" w:rsidRDefault="00FA732B" w:rsidP="00FA732B">
    <w:pPr>
      <w:ind w:left="0"/>
      <w:jc w:val="right"/>
      <w:rPr>
        <w:rFonts w:ascii="Tahoma" w:hAnsi="Tahoma" w:cs="Tahoma"/>
        <w:b/>
        <w:sz w:val="16"/>
        <w:szCs w:val="16"/>
      </w:rPr>
    </w:pPr>
    <w:r>
      <w:rPr>
        <w:rFonts w:ascii="Tahoma" w:hAnsi="Tahoma" w:cs="Tahoma"/>
        <w:b/>
        <w:sz w:val="16"/>
        <w:szCs w:val="16"/>
      </w:rPr>
      <w:tab/>
    </w:r>
  </w:p>
  <w:p w14:paraId="11EA3840" w14:textId="77777777" w:rsidR="00FA732B" w:rsidRPr="00B96468" w:rsidRDefault="00FA732B" w:rsidP="00FA732B">
    <w:pPr>
      <w:ind w:left="0"/>
      <w:jc w:val="right"/>
      <w:rPr>
        <w:sz w:val="16"/>
        <w:szCs w:val="16"/>
        <w:lang w:val="en-US"/>
      </w:rPr>
    </w:pPr>
  </w:p>
  <w:p w14:paraId="617CA9D8" w14:textId="77777777" w:rsidR="00155678" w:rsidRPr="0091015D" w:rsidRDefault="00155678" w:rsidP="0091015D">
    <w:pPr>
      <w:jc w:val="right"/>
      <w:rPr>
        <w:lang w:val="fr-F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DEA9A" w14:textId="77777777" w:rsidR="00ED6EB2" w:rsidRPr="00A25F72" w:rsidRDefault="00263356" w:rsidP="00C20E0D">
    <w:pPr>
      <w:ind w:left="0"/>
      <w:jc w:val="right"/>
      <w:rPr>
        <w:rFonts w:ascii="Tahoma" w:hAnsi="Tahoma" w:cs="Tahoma"/>
        <w:b/>
        <w:sz w:val="16"/>
        <w:szCs w:val="16"/>
      </w:rPr>
    </w:pPr>
    <w:r>
      <w:rPr>
        <w:rFonts w:ascii="Tahoma" w:hAnsi="Tahoma" w:cs="Tahoma"/>
        <w:b/>
        <w:sz w:val="16"/>
        <w:szCs w:val="16"/>
      </w:rPr>
      <w:tab/>
    </w:r>
    <w:r>
      <w:rPr>
        <w:rFonts w:ascii="Tahoma" w:hAnsi="Tahoma" w:cs="Tahoma"/>
        <w:b/>
        <w:sz w:val="16"/>
        <w:szCs w:val="16"/>
      </w:rPr>
      <w:tab/>
    </w:r>
    <w:r>
      <w:rPr>
        <w:rFonts w:ascii="Tahoma" w:hAnsi="Tahoma" w:cs="Tahoma"/>
        <w:b/>
        <w:sz w:val="16"/>
        <w:szCs w:val="16"/>
      </w:rPr>
      <w:tab/>
    </w:r>
    <w:r>
      <w:rPr>
        <w:rFonts w:ascii="Tahoma" w:hAnsi="Tahoma" w:cs="Tahoma"/>
        <w:b/>
        <w:sz w:val="16"/>
        <w:szCs w:val="16"/>
      </w:rPr>
      <w:tab/>
    </w:r>
    <w:r>
      <w:rPr>
        <w:rFonts w:ascii="Tahoma" w:hAnsi="Tahoma" w:cs="Tahoma"/>
        <w:b/>
        <w:sz w:val="16"/>
        <w:szCs w:val="16"/>
      </w:rPr>
      <w:tab/>
    </w:r>
    <w:r>
      <w:rPr>
        <w:rFonts w:ascii="Tahoma" w:hAnsi="Tahoma" w:cs="Tahoma"/>
        <w:b/>
        <w:sz w:val="16"/>
        <w:szCs w:val="16"/>
      </w:rPr>
      <w:tab/>
    </w:r>
    <w:r>
      <w:rPr>
        <w:rFonts w:ascii="Tahoma" w:hAnsi="Tahoma" w:cs="Tahoma"/>
        <w:b/>
        <w:sz w:val="16"/>
        <w:szCs w:val="16"/>
      </w:rPr>
      <w:tab/>
    </w:r>
    <w:r>
      <w:rPr>
        <w:rFonts w:ascii="Tahoma" w:hAnsi="Tahoma" w:cs="Tahoma"/>
        <w:b/>
        <w:sz w:val="16"/>
        <w:szCs w:val="16"/>
      </w:rPr>
      <w:tab/>
    </w:r>
    <w:r>
      <w:rPr>
        <w:rFonts w:ascii="Tahoma" w:hAnsi="Tahoma" w:cs="Tahoma"/>
        <w:b/>
        <w:sz w:val="16"/>
        <w:szCs w:val="16"/>
      </w:rPr>
      <w:tab/>
    </w:r>
  </w:p>
  <w:p w14:paraId="579E0750" w14:textId="51B218BE" w:rsidR="00B43F7D" w:rsidRPr="00A25F72" w:rsidRDefault="007729C7" w:rsidP="00314C8A">
    <w:pPr>
      <w:pStyle w:val="Heading7"/>
      <w:tabs>
        <w:tab w:val="right" w:pos="10899"/>
      </w:tabs>
      <w:jc w:val="right"/>
      <w:rPr>
        <w:rFonts w:ascii="Tahoma" w:hAnsi="Tahoma" w:cs="Tahoma"/>
        <w:b w:val="0"/>
        <w:sz w:val="16"/>
        <w:szCs w:val="16"/>
      </w:rPr>
    </w:pPr>
    <w:r>
      <w:rPr>
        <w:rFonts w:ascii="Tahoma" w:hAnsi="Tahoma" w:cs="Tahoma"/>
        <w:b w:val="0"/>
        <w:sz w:val="16"/>
        <w:szCs w:val="16"/>
      </w:rPr>
      <w:tab/>
    </w:r>
    <w:r>
      <w:rPr>
        <w:rFonts w:ascii="Tahoma" w:hAnsi="Tahoma" w:cs="Tahoma"/>
        <w:b w:val="0"/>
        <w:sz w:val="16"/>
        <w:szCs w:val="16"/>
      </w:rPr>
      <w:tab/>
    </w:r>
    <w:r>
      <w:rPr>
        <w:rFonts w:ascii="Tahoma" w:hAnsi="Tahoma" w:cs="Tahoma"/>
        <w:b w:val="0"/>
        <w:sz w:val="16"/>
        <w:szCs w:val="16"/>
      </w:rPr>
      <w:tab/>
    </w:r>
    <w:r>
      <w:rPr>
        <w:rFonts w:ascii="Tahoma" w:hAnsi="Tahoma" w:cs="Tahoma"/>
        <w:b w:val="0"/>
        <w:sz w:val="16"/>
        <w:szCs w:val="16"/>
      </w:rPr>
      <w:tab/>
    </w:r>
    <w:r>
      <w:rPr>
        <w:rFonts w:ascii="Tahoma" w:hAnsi="Tahoma" w:cs="Tahoma"/>
        <w:b w:val="0"/>
        <w:sz w:val="16"/>
        <w:szCs w:val="16"/>
      </w:rPr>
      <w:tab/>
    </w:r>
    <w:r>
      <w:rPr>
        <w:rFonts w:ascii="Tahoma" w:hAnsi="Tahoma" w:cs="Tahoma"/>
        <w:b w:val="0"/>
        <w:sz w:val="16"/>
        <w:szCs w:val="16"/>
      </w:rPr>
      <w:tab/>
    </w:r>
    <w:r w:rsidR="00314C8A">
      <w:rPr>
        <w:rFonts w:ascii="Tahoma" w:hAnsi="Tahoma" w:cs="Tahoma"/>
        <w:b w:val="0"/>
        <w:sz w:val="16"/>
        <w:szCs w:val="16"/>
      </w:rPr>
      <w:tab/>
    </w:r>
    <w:r>
      <w:rPr>
        <w:rFonts w:ascii="Tahoma" w:hAnsi="Tahoma" w:cs="Tahoma"/>
        <w:b w:val="0"/>
        <w:sz w:val="16"/>
        <w:szCs w:val="16"/>
      </w:rPr>
      <w:tab/>
    </w:r>
    <w:r>
      <w:rPr>
        <w:rFonts w:ascii="Tahoma" w:hAnsi="Tahoma" w:cs="Tahoma"/>
        <w:b w:val="0"/>
        <w:sz w:val="16"/>
        <w:szCs w:val="16"/>
      </w:rPr>
      <w:tab/>
    </w:r>
    <w:r>
      <w:rPr>
        <w:rFonts w:ascii="Tahoma" w:hAnsi="Tahoma" w:cs="Tahoma"/>
        <w:b w:val="0"/>
        <w:sz w:val="16"/>
        <w:szCs w:val="16"/>
      </w:rPr>
      <w:tab/>
      <w:t xml:space="preserve">     </w:t>
    </w:r>
  </w:p>
  <w:p w14:paraId="0C5F7606" w14:textId="1AFC9D71" w:rsidR="00442416" w:rsidRDefault="0066785C" w:rsidP="00F42253">
    <w:pPr>
      <w:ind w:left="0"/>
      <w:rPr>
        <w:rFonts w:ascii="Tahoma" w:hAnsi="Tahoma" w:cs="Tahoma"/>
        <w:sz w:val="16"/>
        <w:szCs w:val="16"/>
        <w:lang w:val="fr-FR"/>
      </w:rPr>
    </w:pPr>
    <w:r>
      <w:rPr>
        <w:rFonts w:ascii="Tahoma" w:hAnsi="Tahoma" w:cs="Tahoma"/>
        <w:sz w:val="16"/>
        <w:szCs w:val="16"/>
      </w:rPr>
      <w:tab/>
    </w:r>
    <w:r>
      <w:rPr>
        <w:rFonts w:ascii="Tahoma" w:hAnsi="Tahoma" w:cs="Tahoma"/>
        <w:sz w:val="16"/>
        <w:szCs w:val="16"/>
      </w:rPr>
      <w:tab/>
    </w:r>
    <w:r>
      <w:rPr>
        <w:rFonts w:ascii="Tahoma" w:hAnsi="Tahoma" w:cs="Tahoma"/>
        <w:sz w:val="16"/>
        <w:szCs w:val="16"/>
      </w:rPr>
      <w:tab/>
    </w:r>
    <w:r>
      <w:rPr>
        <w:rFonts w:ascii="Tahoma" w:hAnsi="Tahoma" w:cs="Tahoma"/>
        <w:sz w:val="16"/>
        <w:szCs w:val="16"/>
      </w:rPr>
      <w:tab/>
    </w:r>
    <w:r>
      <w:rPr>
        <w:rFonts w:ascii="Tahoma" w:hAnsi="Tahoma" w:cs="Tahoma"/>
        <w:sz w:val="16"/>
        <w:szCs w:val="16"/>
      </w:rPr>
      <w:tab/>
    </w:r>
  </w:p>
  <w:p w14:paraId="453F8DAF" w14:textId="3E5D3898" w:rsidR="00442416" w:rsidRPr="00FB28F9" w:rsidRDefault="00442416" w:rsidP="00602BBA">
    <w:pPr>
      <w:ind w:hanging="835"/>
      <w:jc w:val="center"/>
      <w:rPr>
        <w:sz w:val="16"/>
        <w:szCs w:val="16"/>
        <w:lang w:val="en-US"/>
      </w:rPr>
    </w:pPr>
    <w:r>
      <w:rPr>
        <w:sz w:val="16"/>
        <w:szCs w:val="16"/>
        <w:lang w:val="en-US"/>
      </w:rPr>
      <w:t>Willem Wolmarans</w:t>
    </w:r>
  </w:p>
  <w:p w14:paraId="322B53AF" w14:textId="77777777" w:rsidR="00155678" w:rsidRPr="00B96468" w:rsidRDefault="00442416" w:rsidP="00442416">
    <w:pPr>
      <w:ind w:left="0"/>
      <w:jc w:val="right"/>
      <w:rPr>
        <w:sz w:val="16"/>
        <w:szCs w:val="16"/>
        <w:lang w:val="en-US"/>
      </w:rPr>
    </w:pPr>
    <w:r>
      <w:rPr>
        <w:rFonts w:ascii="Tahoma" w:hAnsi="Tahoma" w:cs="Tahoma"/>
        <w:b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B2E51E" w14:textId="77777777" w:rsidR="00023E4A" w:rsidRDefault="00023E4A">
      <w:r>
        <w:separator/>
      </w:r>
    </w:p>
  </w:footnote>
  <w:footnote w:type="continuationSeparator" w:id="0">
    <w:p w14:paraId="3C79CD66" w14:textId="77777777" w:rsidR="00023E4A" w:rsidRDefault="00023E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3F56F" w14:textId="6258571B" w:rsidR="00FA732B" w:rsidRPr="003502E4" w:rsidRDefault="00F42253" w:rsidP="00FA732B">
    <w:pPr>
      <w:pStyle w:val="Header"/>
      <w:ind w:left="426"/>
    </w:pPr>
    <w:r>
      <w:rPr>
        <w:noProof/>
        <w:lang w:val="en-ZA" w:eastAsia="en-ZA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2DDF7AB6" wp14:editId="4C7C1F5A">
              <wp:simplePos x="0" y="0"/>
              <wp:positionH relativeFrom="column">
                <wp:posOffset>1771650</wp:posOffset>
              </wp:positionH>
              <wp:positionV relativeFrom="paragraph">
                <wp:posOffset>702310</wp:posOffset>
              </wp:positionV>
              <wp:extent cx="4591050" cy="885825"/>
              <wp:effectExtent l="0" t="0" r="0" b="0"/>
              <wp:wrapSquare wrapText="bothSides"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91050" cy="8858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B40138A" w14:textId="77777777" w:rsidR="00F42253" w:rsidRDefault="00F42253" w:rsidP="00F42253">
                          <w:pPr>
                            <w:spacing w:line="259" w:lineRule="auto"/>
                            <w:ind w:left="0"/>
                            <w:rPr>
                              <w:rFonts w:ascii="Calibri" w:eastAsia="Calibri" w:hAnsi="Calibri"/>
                              <w:spacing w:val="0"/>
                              <w:lang w:val="en-US"/>
                            </w:rPr>
                          </w:pPr>
                          <w:r>
                            <w:rPr>
                              <w:rFonts w:ascii="Calibri" w:eastAsia="Calibri" w:hAnsi="Calibri"/>
                              <w:spacing w:val="0"/>
                              <w:lang w:val="en-US"/>
                            </w:rPr>
                            <w:t xml:space="preserve">Goodwood Angling – Hamilton St </w:t>
                          </w:r>
                          <w:proofErr w:type="spellStart"/>
                          <w:r>
                            <w:rPr>
                              <w:rFonts w:ascii="Calibri" w:eastAsia="Calibri" w:hAnsi="Calibri"/>
                              <w:spacing w:val="0"/>
                              <w:lang w:val="en-US"/>
                            </w:rPr>
                            <w:t>Goodood</w:t>
                          </w:r>
                          <w:proofErr w:type="spellEnd"/>
                          <w:r>
                            <w:rPr>
                              <w:rFonts w:ascii="Calibri" w:eastAsia="Calibri" w:hAnsi="Calibri"/>
                              <w:spacing w:val="0"/>
                              <w:lang w:val="en-US"/>
                            </w:rPr>
                            <w:t xml:space="preserve"> Cape Town 7460</w:t>
                          </w:r>
                        </w:p>
                        <w:p w14:paraId="343A4B62" w14:textId="77777777" w:rsidR="00F42253" w:rsidRPr="00AF58C1" w:rsidRDefault="00F42253" w:rsidP="00F42253">
                          <w:pPr>
                            <w:spacing w:line="259" w:lineRule="auto"/>
                            <w:ind w:left="0"/>
                            <w:rPr>
                              <w:rFonts w:ascii="Calibri" w:eastAsia="Calibri" w:hAnsi="Calibri"/>
                              <w:spacing w:val="0"/>
                              <w:lang w:val="en-US"/>
                            </w:rPr>
                          </w:pPr>
                          <w:r>
                            <w:rPr>
                              <w:rFonts w:ascii="Calibri" w:eastAsia="Calibri" w:hAnsi="Calibri"/>
                              <w:spacing w:val="0"/>
                              <w:lang w:val="en-US"/>
                            </w:rPr>
                            <w:t>Goodwood Office Number – 076 179 3326</w:t>
                          </w:r>
                        </w:p>
                        <w:p w14:paraId="3B6AB58F" w14:textId="77777777" w:rsidR="00F42253" w:rsidRDefault="00F42253" w:rsidP="00F42253">
                          <w:pPr>
                            <w:spacing w:line="259" w:lineRule="auto"/>
                            <w:ind w:left="0"/>
                            <w:rPr>
                              <w:rFonts w:ascii="Calibri" w:eastAsia="Calibri" w:hAnsi="Calibri"/>
                              <w:spacing w:val="0"/>
                              <w:lang w:val="en-US"/>
                            </w:rPr>
                          </w:pPr>
                          <w:r>
                            <w:rPr>
                              <w:rFonts w:ascii="Calibri" w:eastAsia="Calibri" w:hAnsi="Calibri"/>
                              <w:spacing w:val="0"/>
                              <w:lang w:val="en-US"/>
                            </w:rPr>
                            <w:t>Cell: 074 251 4782 Willem Wolmarans – CEO</w:t>
                          </w:r>
                        </w:p>
                        <w:p w14:paraId="07C40951" w14:textId="65E9399E" w:rsidR="00F42253" w:rsidRPr="00AF58C1" w:rsidRDefault="00F42253" w:rsidP="00F42253">
                          <w:pPr>
                            <w:spacing w:line="259" w:lineRule="auto"/>
                            <w:ind w:left="0"/>
                            <w:rPr>
                              <w:rFonts w:ascii="Calibri" w:eastAsia="Calibri" w:hAnsi="Calibri"/>
                              <w:spacing w:val="0"/>
                              <w:lang w:val="en-US"/>
                            </w:rPr>
                          </w:pPr>
                          <w:r>
                            <w:rPr>
                              <w:rFonts w:ascii="Calibri" w:eastAsia="Calibri" w:hAnsi="Calibri"/>
                              <w:spacing w:val="0"/>
                              <w:lang w:val="en-US"/>
                            </w:rPr>
                            <w:t>Email willemwolmarans.ssi@gmail.com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DF7AB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139.5pt;margin-top:55.3pt;width:361.5pt;height:69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" filled="f" stroked="f">
              <v:textbox>
                <w:txbxContent>
                  <w:p w14:paraId="0B40138A" w14:textId="77777777" w:rsidR="00F42253" w:rsidRDefault="00F42253" w:rsidP="00F42253">
                    <w:pPr>
                      <w:spacing w:line="259" w:lineRule="auto"/>
                      <w:ind w:left="0"/>
                      <w:rPr>
                        <w:rFonts w:ascii="Calibri" w:eastAsia="Calibri" w:hAnsi="Calibri"/>
                        <w:spacing w:val="0"/>
                        <w:lang w:val="en-US"/>
                      </w:rPr>
                    </w:pPr>
                    <w:r>
                      <w:rPr>
                        <w:rFonts w:ascii="Calibri" w:eastAsia="Calibri" w:hAnsi="Calibri"/>
                        <w:spacing w:val="0"/>
                        <w:lang w:val="en-US"/>
                      </w:rPr>
                      <w:t xml:space="preserve">Goodwood Angling – Hamilton St </w:t>
                    </w:r>
                    <w:proofErr w:type="spellStart"/>
                    <w:r>
                      <w:rPr>
                        <w:rFonts w:ascii="Calibri" w:eastAsia="Calibri" w:hAnsi="Calibri"/>
                        <w:spacing w:val="0"/>
                        <w:lang w:val="en-US"/>
                      </w:rPr>
                      <w:t>Goodood</w:t>
                    </w:r>
                    <w:proofErr w:type="spellEnd"/>
                    <w:r>
                      <w:rPr>
                        <w:rFonts w:ascii="Calibri" w:eastAsia="Calibri" w:hAnsi="Calibri"/>
                        <w:spacing w:val="0"/>
                        <w:lang w:val="en-US"/>
                      </w:rPr>
                      <w:t xml:space="preserve"> Cape Town 7460</w:t>
                    </w:r>
                  </w:p>
                  <w:p w14:paraId="343A4B62" w14:textId="77777777" w:rsidR="00F42253" w:rsidRPr="00AF58C1" w:rsidRDefault="00F42253" w:rsidP="00F42253">
                    <w:pPr>
                      <w:spacing w:line="259" w:lineRule="auto"/>
                      <w:ind w:left="0"/>
                      <w:rPr>
                        <w:rFonts w:ascii="Calibri" w:eastAsia="Calibri" w:hAnsi="Calibri"/>
                        <w:spacing w:val="0"/>
                        <w:lang w:val="en-US"/>
                      </w:rPr>
                    </w:pPr>
                    <w:r>
                      <w:rPr>
                        <w:rFonts w:ascii="Calibri" w:eastAsia="Calibri" w:hAnsi="Calibri"/>
                        <w:spacing w:val="0"/>
                        <w:lang w:val="en-US"/>
                      </w:rPr>
                      <w:t>Goodwood Office Number – 076 179 3326</w:t>
                    </w:r>
                  </w:p>
                  <w:p w14:paraId="3B6AB58F" w14:textId="77777777" w:rsidR="00F42253" w:rsidRDefault="00F42253" w:rsidP="00F42253">
                    <w:pPr>
                      <w:spacing w:line="259" w:lineRule="auto"/>
                      <w:ind w:left="0"/>
                      <w:rPr>
                        <w:rFonts w:ascii="Calibri" w:eastAsia="Calibri" w:hAnsi="Calibri"/>
                        <w:spacing w:val="0"/>
                        <w:lang w:val="en-US"/>
                      </w:rPr>
                    </w:pPr>
                    <w:r>
                      <w:rPr>
                        <w:rFonts w:ascii="Calibri" w:eastAsia="Calibri" w:hAnsi="Calibri"/>
                        <w:spacing w:val="0"/>
                        <w:lang w:val="en-US"/>
                      </w:rPr>
                      <w:t>Cell: 074 251 4782 Willem Wolmarans – CEO</w:t>
                    </w:r>
                  </w:p>
                  <w:p w14:paraId="07C40951" w14:textId="65E9399E" w:rsidR="00F42253" w:rsidRPr="00AF58C1" w:rsidRDefault="00F42253" w:rsidP="00F42253">
                    <w:pPr>
                      <w:spacing w:line="259" w:lineRule="auto"/>
                      <w:ind w:left="0"/>
                      <w:rPr>
                        <w:rFonts w:ascii="Calibri" w:eastAsia="Calibri" w:hAnsi="Calibri"/>
                        <w:spacing w:val="0"/>
                        <w:lang w:val="en-US"/>
                      </w:rPr>
                    </w:pPr>
                    <w:r>
                      <w:rPr>
                        <w:rFonts w:ascii="Calibri" w:eastAsia="Calibri" w:hAnsi="Calibri"/>
                        <w:spacing w:val="0"/>
                        <w:lang w:val="en-US"/>
                      </w:rPr>
                      <w:t>Email willemwolmarans.ssi@gmail.com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7137E8">
      <w:rPr>
        <w:noProof/>
        <w:lang w:val="en-ZA" w:eastAsia="en-ZA"/>
      </w:rPr>
      <w:drawing>
        <wp:anchor distT="0" distB="0" distL="114300" distR="114300" simplePos="0" relativeHeight="251660288" behindDoc="0" locked="0" layoutInCell="1" allowOverlap="1" wp14:anchorId="5800ED56" wp14:editId="7139885D">
          <wp:simplePos x="0" y="0"/>
          <wp:positionH relativeFrom="column">
            <wp:posOffset>1388745</wp:posOffset>
          </wp:positionH>
          <wp:positionV relativeFrom="paragraph">
            <wp:posOffset>-78740</wp:posOffset>
          </wp:positionV>
          <wp:extent cx="5314950" cy="781050"/>
          <wp:effectExtent l="0" t="0" r="0" b="0"/>
          <wp:wrapSquare wrapText="bothSides"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4950" cy="781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37E8">
      <w:rPr>
        <w:noProof/>
        <w:lang w:val="en-ZA" w:eastAsia="en-ZA"/>
      </w:rPr>
      <w:drawing>
        <wp:inline distT="0" distB="0" distL="0" distR="0" wp14:anchorId="0E126D95" wp14:editId="72128B6F">
          <wp:extent cx="952500" cy="134302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1343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AEE86" w14:textId="289AF75B" w:rsidR="004A4170" w:rsidRPr="003502E4" w:rsidRDefault="009B58D4" w:rsidP="004A4170">
    <w:pPr>
      <w:pStyle w:val="Header"/>
      <w:ind w:left="426"/>
    </w:pPr>
    <w:r>
      <w:rPr>
        <w:noProof/>
        <w:lang w:val="en-ZA" w:eastAsia="en-ZA"/>
      </w:rPr>
      <mc:AlternateContent>
        <mc:Choice Requires="wps">
          <w:drawing>
            <wp:anchor distT="45720" distB="45720" distL="114300" distR="114300" simplePos="0" relativeHeight="251655168" behindDoc="0" locked="0" layoutInCell="1" allowOverlap="1" wp14:anchorId="25CC557B" wp14:editId="1C774133">
              <wp:simplePos x="0" y="0"/>
              <wp:positionH relativeFrom="column">
                <wp:posOffset>1603375</wp:posOffset>
              </wp:positionH>
              <wp:positionV relativeFrom="paragraph">
                <wp:posOffset>917575</wp:posOffset>
              </wp:positionV>
              <wp:extent cx="4591050" cy="641350"/>
              <wp:effectExtent l="0" t="0" r="0" b="6350"/>
              <wp:wrapSquare wrapText="bothSides"/>
              <wp:docPr id="1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91050" cy="6413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5055199" w14:textId="54575868" w:rsidR="00F42253" w:rsidRPr="00AF58C1" w:rsidRDefault="00F42253" w:rsidP="004A4170">
                          <w:pPr>
                            <w:spacing w:line="259" w:lineRule="auto"/>
                            <w:ind w:left="0"/>
                            <w:rPr>
                              <w:rFonts w:ascii="Calibri" w:eastAsia="Calibri" w:hAnsi="Calibri"/>
                              <w:spacing w:val="0"/>
                              <w:lang w:val="en-US"/>
                            </w:rPr>
                          </w:pPr>
                          <w:r>
                            <w:rPr>
                              <w:rFonts w:ascii="Calibri" w:eastAsia="Calibri" w:hAnsi="Calibri"/>
                              <w:spacing w:val="0"/>
                              <w:lang w:val="en-US"/>
                            </w:rPr>
                            <w:t>Goo</w:t>
                          </w:r>
                          <w:r w:rsidR="009B58D4">
                            <w:rPr>
                              <w:rFonts w:ascii="Calibri" w:eastAsia="Calibri" w:hAnsi="Calibri"/>
                              <w:spacing w:val="0"/>
                              <w:lang w:val="en-US"/>
                            </w:rPr>
                            <w:t>dwood Angling – Hamilton St Goodw</w:t>
                          </w:r>
                          <w:r>
                            <w:rPr>
                              <w:rFonts w:ascii="Calibri" w:eastAsia="Calibri" w:hAnsi="Calibri"/>
                              <w:spacing w:val="0"/>
                              <w:lang w:val="en-US"/>
                            </w:rPr>
                            <w:t>ood Cape Town 7460</w:t>
                          </w:r>
                        </w:p>
                        <w:p w14:paraId="426EC08D" w14:textId="26F52A3D" w:rsidR="004A4170" w:rsidRDefault="000C5A7A" w:rsidP="004A4170">
                          <w:pPr>
                            <w:spacing w:line="259" w:lineRule="auto"/>
                            <w:ind w:left="0"/>
                            <w:rPr>
                              <w:rFonts w:ascii="Calibri" w:eastAsia="Calibri" w:hAnsi="Calibri"/>
                              <w:spacing w:val="0"/>
                              <w:lang w:val="en-US"/>
                            </w:rPr>
                          </w:pPr>
                          <w:r>
                            <w:rPr>
                              <w:rFonts w:ascii="Calibri" w:eastAsia="Calibri" w:hAnsi="Calibri"/>
                              <w:spacing w:val="0"/>
                              <w:lang w:val="en-US"/>
                            </w:rPr>
                            <w:t xml:space="preserve">Cell: 074 251 4782 Willem Wolmarans </w:t>
                          </w:r>
                          <w:r w:rsidR="00F42253">
                            <w:rPr>
                              <w:rFonts w:ascii="Calibri" w:eastAsia="Calibri" w:hAnsi="Calibri"/>
                              <w:spacing w:val="0"/>
                              <w:lang w:val="en-US"/>
                            </w:rPr>
                            <w:t>–</w:t>
                          </w:r>
                          <w:r>
                            <w:rPr>
                              <w:rFonts w:ascii="Calibri" w:eastAsia="Calibri" w:hAnsi="Calibri"/>
                              <w:spacing w:val="0"/>
                              <w:lang w:val="en-US"/>
                            </w:rPr>
                            <w:t xml:space="preserve"> CEO</w:t>
                          </w:r>
                        </w:p>
                        <w:p w14:paraId="6499997B" w14:textId="0756D0E3" w:rsidR="00F42253" w:rsidRPr="00AF58C1" w:rsidRDefault="00F42253" w:rsidP="004A4170">
                          <w:pPr>
                            <w:spacing w:line="259" w:lineRule="auto"/>
                            <w:ind w:left="0"/>
                            <w:rPr>
                              <w:rFonts w:ascii="Calibri" w:eastAsia="Calibri" w:hAnsi="Calibri"/>
                              <w:spacing w:val="0"/>
                              <w:lang w:val="en-US"/>
                            </w:rPr>
                          </w:pPr>
                          <w:r>
                            <w:rPr>
                              <w:rFonts w:ascii="Calibri" w:eastAsia="Calibri" w:hAnsi="Calibri"/>
                              <w:spacing w:val="0"/>
                              <w:lang w:val="en-US"/>
                            </w:rPr>
                            <w:t xml:space="preserve">Email </w:t>
                          </w:r>
                          <w:r w:rsidR="00A3525A">
                            <w:rPr>
                              <w:rFonts w:ascii="Calibri" w:eastAsia="Calibri" w:hAnsi="Calibri"/>
                              <w:spacing w:val="0"/>
                              <w:lang w:val="en-US"/>
                            </w:rPr>
                            <w:t>info</w:t>
                          </w:r>
                          <w:r w:rsidR="007161E3">
                            <w:rPr>
                              <w:rFonts w:ascii="Calibri" w:eastAsia="Calibri" w:hAnsi="Calibri"/>
                              <w:spacing w:val="0"/>
                              <w:lang w:val="en-US"/>
                            </w:rPr>
                            <w:t>@blackbirdtraining.co.za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CC557B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126.25pt;margin-top:72.25pt;width:361.5pt;height:50.5pt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" filled="f" stroked="f">
              <v:textbox>
                <w:txbxContent>
                  <w:p w14:paraId="65055199" w14:textId="54575868" w:rsidR="00F42253" w:rsidRPr="00AF58C1" w:rsidRDefault="00F42253" w:rsidP="004A4170">
                    <w:pPr>
                      <w:spacing w:line="259" w:lineRule="auto"/>
                      <w:ind w:left="0"/>
                      <w:rPr>
                        <w:rFonts w:ascii="Calibri" w:eastAsia="Calibri" w:hAnsi="Calibri"/>
                        <w:spacing w:val="0"/>
                        <w:lang w:val="en-US"/>
                      </w:rPr>
                    </w:pPr>
                    <w:r>
                      <w:rPr>
                        <w:rFonts w:ascii="Calibri" w:eastAsia="Calibri" w:hAnsi="Calibri"/>
                        <w:spacing w:val="0"/>
                        <w:lang w:val="en-US"/>
                      </w:rPr>
                      <w:t>Goo</w:t>
                    </w:r>
                    <w:r w:rsidR="009B58D4">
                      <w:rPr>
                        <w:rFonts w:ascii="Calibri" w:eastAsia="Calibri" w:hAnsi="Calibri"/>
                        <w:spacing w:val="0"/>
                        <w:lang w:val="en-US"/>
                      </w:rPr>
                      <w:t>dwood Angling – Hamilton St Goodw</w:t>
                    </w:r>
                    <w:r>
                      <w:rPr>
                        <w:rFonts w:ascii="Calibri" w:eastAsia="Calibri" w:hAnsi="Calibri"/>
                        <w:spacing w:val="0"/>
                        <w:lang w:val="en-US"/>
                      </w:rPr>
                      <w:t>ood Cape Town 7460</w:t>
                    </w:r>
                  </w:p>
                  <w:p w14:paraId="426EC08D" w14:textId="26F52A3D" w:rsidR="004A4170" w:rsidRDefault="000C5A7A" w:rsidP="004A4170">
                    <w:pPr>
                      <w:spacing w:line="259" w:lineRule="auto"/>
                      <w:ind w:left="0"/>
                      <w:rPr>
                        <w:rFonts w:ascii="Calibri" w:eastAsia="Calibri" w:hAnsi="Calibri"/>
                        <w:spacing w:val="0"/>
                        <w:lang w:val="en-US"/>
                      </w:rPr>
                    </w:pPr>
                    <w:r>
                      <w:rPr>
                        <w:rFonts w:ascii="Calibri" w:eastAsia="Calibri" w:hAnsi="Calibri"/>
                        <w:spacing w:val="0"/>
                        <w:lang w:val="en-US"/>
                      </w:rPr>
                      <w:t xml:space="preserve">Cell: 074 251 4782 Willem Wolmarans </w:t>
                    </w:r>
                    <w:r w:rsidR="00F42253">
                      <w:rPr>
                        <w:rFonts w:ascii="Calibri" w:eastAsia="Calibri" w:hAnsi="Calibri"/>
                        <w:spacing w:val="0"/>
                        <w:lang w:val="en-US"/>
                      </w:rPr>
                      <w:t>–</w:t>
                    </w:r>
                    <w:r>
                      <w:rPr>
                        <w:rFonts w:ascii="Calibri" w:eastAsia="Calibri" w:hAnsi="Calibri"/>
                        <w:spacing w:val="0"/>
                        <w:lang w:val="en-US"/>
                      </w:rPr>
                      <w:t xml:space="preserve"> CEO</w:t>
                    </w:r>
                  </w:p>
                  <w:p w14:paraId="6499997B" w14:textId="0756D0E3" w:rsidR="00F42253" w:rsidRPr="00AF58C1" w:rsidRDefault="00F42253" w:rsidP="004A4170">
                    <w:pPr>
                      <w:spacing w:line="259" w:lineRule="auto"/>
                      <w:ind w:left="0"/>
                      <w:rPr>
                        <w:rFonts w:ascii="Calibri" w:eastAsia="Calibri" w:hAnsi="Calibri"/>
                        <w:spacing w:val="0"/>
                        <w:lang w:val="en-US"/>
                      </w:rPr>
                    </w:pPr>
                    <w:r>
                      <w:rPr>
                        <w:rFonts w:ascii="Calibri" w:eastAsia="Calibri" w:hAnsi="Calibri"/>
                        <w:spacing w:val="0"/>
                        <w:lang w:val="en-US"/>
                      </w:rPr>
                      <w:t xml:space="preserve">Email </w:t>
                    </w:r>
                    <w:r w:rsidR="00A3525A">
                      <w:rPr>
                        <w:rFonts w:ascii="Calibri" w:eastAsia="Calibri" w:hAnsi="Calibri"/>
                        <w:spacing w:val="0"/>
                        <w:lang w:val="en-US"/>
                      </w:rPr>
                      <w:t>info</w:t>
                    </w:r>
                    <w:r w:rsidR="007161E3">
                      <w:rPr>
                        <w:rFonts w:ascii="Calibri" w:eastAsia="Calibri" w:hAnsi="Calibri"/>
                        <w:spacing w:val="0"/>
                        <w:lang w:val="en-US"/>
                      </w:rPr>
                      <w:t>@blackbirdtraining.co.za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435296">
      <w:rPr>
        <w:noProof/>
        <w:lang w:val="en-ZA" w:eastAsia="en-ZA"/>
      </w:rPr>
      <w:drawing>
        <wp:anchor distT="0" distB="0" distL="114300" distR="114300" simplePos="0" relativeHeight="251663360" behindDoc="1" locked="0" layoutInCell="1" allowOverlap="1" wp14:anchorId="655EBCC3" wp14:editId="63153B26">
          <wp:simplePos x="0" y="0"/>
          <wp:positionH relativeFrom="column">
            <wp:posOffset>266700</wp:posOffset>
          </wp:positionH>
          <wp:positionV relativeFrom="paragraph">
            <wp:posOffset>226060</wp:posOffset>
          </wp:positionV>
          <wp:extent cx="952500" cy="1343025"/>
          <wp:effectExtent l="0" t="0" r="0" b="9525"/>
          <wp:wrapTight wrapText="bothSides">
            <wp:wrapPolygon edited="0">
              <wp:start x="0" y="0"/>
              <wp:lineTo x="0" y="21447"/>
              <wp:lineTo x="21168" y="21447"/>
              <wp:lineTo x="21168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1343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5296">
      <w:rPr>
        <w:noProof/>
        <w:lang w:val="en-ZA" w:eastAsia="en-ZA"/>
      </w:rPr>
      <w:drawing>
        <wp:anchor distT="0" distB="0" distL="114300" distR="114300" simplePos="0" relativeHeight="251657216" behindDoc="0" locked="0" layoutInCell="1" allowOverlap="1" wp14:anchorId="2AF80E8D" wp14:editId="5C102504">
          <wp:simplePos x="0" y="0"/>
          <wp:positionH relativeFrom="column">
            <wp:posOffset>1095375</wp:posOffset>
          </wp:positionH>
          <wp:positionV relativeFrom="paragraph">
            <wp:posOffset>187960</wp:posOffset>
          </wp:positionV>
          <wp:extent cx="5314950" cy="781050"/>
          <wp:effectExtent l="0" t="0" r="0" b="0"/>
          <wp:wrapSquare wrapText="bothSides"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4950" cy="781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2A0A57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8DA515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0E25E9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482CE9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1E807D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9EC6E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8A62CD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E10EDF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B04E05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65253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02C01FB2"/>
    <w:multiLevelType w:val="hybridMultilevel"/>
    <w:tmpl w:val="5A94502E"/>
    <w:lvl w:ilvl="0" w:tplc="01C41DAA">
      <w:start w:val="1"/>
      <w:numFmt w:val="bullet"/>
      <w:lvlText w:val="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8DD2BE9"/>
    <w:multiLevelType w:val="hybridMultilevel"/>
    <w:tmpl w:val="A9827A8A"/>
    <w:lvl w:ilvl="0" w:tplc="0409000F">
      <w:start w:val="1"/>
      <w:numFmt w:val="decimal"/>
      <w:lvlText w:val="%1."/>
      <w:lvlJc w:val="left"/>
      <w:pPr>
        <w:tabs>
          <w:tab w:val="num" w:pos="1555"/>
        </w:tabs>
        <w:ind w:left="1555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275"/>
        </w:tabs>
        <w:ind w:left="22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95"/>
        </w:tabs>
        <w:ind w:left="29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15"/>
        </w:tabs>
        <w:ind w:left="37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35"/>
        </w:tabs>
        <w:ind w:left="44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55"/>
        </w:tabs>
        <w:ind w:left="51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75"/>
        </w:tabs>
        <w:ind w:left="58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95"/>
        </w:tabs>
        <w:ind w:left="65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15"/>
        </w:tabs>
        <w:ind w:left="7315" w:hanging="180"/>
      </w:pPr>
    </w:lvl>
  </w:abstractNum>
  <w:abstractNum w:abstractNumId="13" w15:restartNumberingAfterBreak="0">
    <w:nsid w:val="0ED6526A"/>
    <w:multiLevelType w:val="multilevel"/>
    <w:tmpl w:val="09926DA0"/>
    <w:lvl w:ilvl="0">
      <w:start w:val="4"/>
      <w:numFmt w:val="decimal"/>
      <w:lvlText w:val="%1.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 w15:restartNumberingAfterBreak="0">
    <w:nsid w:val="112D1662"/>
    <w:multiLevelType w:val="hybridMultilevel"/>
    <w:tmpl w:val="2C8C7450"/>
    <w:lvl w:ilvl="0" w:tplc="9E886D14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6C64C5B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25CB14E7"/>
    <w:multiLevelType w:val="hybridMultilevel"/>
    <w:tmpl w:val="D72C2EF8"/>
    <w:lvl w:ilvl="0" w:tplc="BB984066">
      <w:start w:val="1"/>
      <w:numFmt w:val="decimal"/>
      <w:lvlText w:val="%1."/>
      <w:lvlJc w:val="left"/>
      <w:pPr>
        <w:tabs>
          <w:tab w:val="num" w:pos="1435"/>
        </w:tabs>
        <w:ind w:left="1435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5"/>
        </w:tabs>
        <w:ind w:left="19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35"/>
        </w:tabs>
        <w:ind w:left="26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55"/>
        </w:tabs>
        <w:ind w:left="33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75"/>
        </w:tabs>
        <w:ind w:left="40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95"/>
        </w:tabs>
        <w:ind w:left="47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15"/>
        </w:tabs>
        <w:ind w:left="55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35"/>
        </w:tabs>
        <w:ind w:left="62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55"/>
        </w:tabs>
        <w:ind w:left="6955" w:hanging="180"/>
      </w:pPr>
    </w:lvl>
  </w:abstractNum>
  <w:abstractNum w:abstractNumId="17" w15:restartNumberingAfterBreak="0">
    <w:nsid w:val="2FC26A63"/>
    <w:multiLevelType w:val="hybridMultilevel"/>
    <w:tmpl w:val="52E20FF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2F04AF"/>
    <w:multiLevelType w:val="hybridMultilevel"/>
    <w:tmpl w:val="51246680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3404DF3"/>
    <w:multiLevelType w:val="hybridMultilevel"/>
    <w:tmpl w:val="2AEADD0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3E7A27"/>
    <w:multiLevelType w:val="hybridMultilevel"/>
    <w:tmpl w:val="9E6AD1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ED9452A"/>
    <w:multiLevelType w:val="hybridMultilevel"/>
    <w:tmpl w:val="3FE24502"/>
    <w:lvl w:ilvl="0" w:tplc="0409000B">
      <w:start w:val="1"/>
      <w:numFmt w:val="bullet"/>
      <w:lvlText w:val=""/>
      <w:lvlJc w:val="left"/>
      <w:pPr>
        <w:tabs>
          <w:tab w:val="num" w:pos="1965"/>
        </w:tabs>
        <w:ind w:left="196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685"/>
        </w:tabs>
        <w:ind w:left="26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05"/>
        </w:tabs>
        <w:ind w:left="34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25"/>
        </w:tabs>
        <w:ind w:left="41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45"/>
        </w:tabs>
        <w:ind w:left="48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65"/>
        </w:tabs>
        <w:ind w:left="55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285"/>
        </w:tabs>
        <w:ind w:left="62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05"/>
        </w:tabs>
        <w:ind w:left="70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25"/>
        </w:tabs>
        <w:ind w:left="7725" w:hanging="360"/>
      </w:pPr>
      <w:rPr>
        <w:rFonts w:ascii="Wingdings" w:hAnsi="Wingdings" w:hint="default"/>
      </w:rPr>
    </w:lvl>
  </w:abstractNum>
  <w:abstractNum w:abstractNumId="22" w15:restartNumberingAfterBreak="0">
    <w:nsid w:val="41DB33D0"/>
    <w:multiLevelType w:val="hybridMultilevel"/>
    <w:tmpl w:val="F7C6FD1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BB15C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3E8619B"/>
    <w:multiLevelType w:val="hybridMultilevel"/>
    <w:tmpl w:val="43D6BC38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ED2184D"/>
    <w:multiLevelType w:val="hybridMultilevel"/>
    <w:tmpl w:val="03927494"/>
    <w:lvl w:ilvl="0" w:tplc="0409000F">
      <w:start w:val="1"/>
      <w:numFmt w:val="decimal"/>
      <w:lvlText w:val="%1."/>
      <w:lvlJc w:val="left"/>
      <w:pPr>
        <w:tabs>
          <w:tab w:val="num" w:pos="1555"/>
        </w:tabs>
        <w:ind w:left="1555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275"/>
        </w:tabs>
        <w:ind w:left="22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95"/>
        </w:tabs>
        <w:ind w:left="29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15"/>
        </w:tabs>
        <w:ind w:left="37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35"/>
        </w:tabs>
        <w:ind w:left="44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55"/>
        </w:tabs>
        <w:ind w:left="51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75"/>
        </w:tabs>
        <w:ind w:left="58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95"/>
        </w:tabs>
        <w:ind w:left="65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15"/>
        </w:tabs>
        <w:ind w:left="7315" w:hanging="180"/>
      </w:pPr>
    </w:lvl>
  </w:abstractNum>
  <w:abstractNum w:abstractNumId="26" w15:restartNumberingAfterBreak="0">
    <w:nsid w:val="4F2D354A"/>
    <w:multiLevelType w:val="hybridMultilevel"/>
    <w:tmpl w:val="A2D0A35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731495B"/>
    <w:multiLevelType w:val="hybridMultilevel"/>
    <w:tmpl w:val="BEF8D93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5BA93154"/>
    <w:multiLevelType w:val="hybridMultilevel"/>
    <w:tmpl w:val="5506176E"/>
    <w:lvl w:ilvl="0" w:tplc="0409000F">
      <w:start w:val="1"/>
      <w:numFmt w:val="decimal"/>
      <w:lvlText w:val="%1."/>
      <w:lvlJc w:val="left"/>
      <w:pPr>
        <w:tabs>
          <w:tab w:val="num" w:pos="1555"/>
        </w:tabs>
        <w:ind w:left="1555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275"/>
        </w:tabs>
        <w:ind w:left="22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95"/>
        </w:tabs>
        <w:ind w:left="29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15"/>
        </w:tabs>
        <w:ind w:left="37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35"/>
        </w:tabs>
        <w:ind w:left="44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55"/>
        </w:tabs>
        <w:ind w:left="51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75"/>
        </w:tabs>
        <w:ind w:left="58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95"/>
        </w:tabs>
        <w:ind w:left="65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15"/>
        </w:tabs>
        <w:ind w:left="7315" w:hanging="180"/>
      </w:pPr>
    </w:lvl>
  </w:abstractNum>
  <w:abstractNum w:abstractNumId="29" w15:restartNumberingAfterBreak="0">
    <w:nsid w:val="5FFD3A63"/>
    <w:multiLevelType w:val="hybridMultilevel"/>
    <w:tmpl w:val="B1AE0A56"/>
    <w:lvl w:ilvl="0" w:tplc="9634C706">
      <w:start w:val="2"/>
      <w:numFmt w:val="lowerLetter"/>
      <w:lvlText w:val="%1."/>
      <w:lvlJc w:val="left"/>
      <w:pPr>
        <w:tabs>
          <w:tab w:val="num" w:pos="1915"/>
        </w:tabs>
        <w:ind w:left="1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635"/>
        </w:tabs>
        <w:ind w:left="26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55"/>
        </w:tabs>
        <w:ind w:left="33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75"/>
        </w:tabs>
        <w:ind w:left="40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795"/>
        </w:tabs>
        <w:ind w:left="47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15"/>
        </w:tabs>
        <w:ind w:left="55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235"/>
        </w:tabs>
        <w:ind w:left="62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955"/>
        </w:tabs>
        <w:ind w:left="69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75"/>
        </w:tabs>
        <w:ind w:left="7675" w:hanging="180"/>
      </w:pPr>
    </w:lvl>
  </w:abstractNum>
  <w:abstractNum w:abstractNumId="30" w15:restartNumberingAfterBreak="0">
    <w:nsid w:val="611C3426"/>
    <w:multiLevelType w:val="hybridMultilevel"/>
    <w:tmpl w:val="B61E1016"/>
    <w:lvl w:ilvl="0" w:tplc="9E280E7A">
      <w:start w:val="1"/>
      <w:numFmt w:val="decimal"/>
      <w:lvlText w:val="%1."/>
      <w:lvlJc w:val="left"/>
      <w:pPr>
        <w:tabs>
          <w:tab w:val="num" w:pos="1195"/>
        </w:tabs>
        <w:ind w:left="1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5"/>
        </w:tabs>
        <w:ind w:left="19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35"/>
        </w:tabs>
        <w:ind w:left="26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55"/>
        </w:tabs>
        <w:ind w:left="33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75"/>
        </w:tabs>
        <w:ind w:left="40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95"/>
        </w:tabs>
        <w:ind w:left="47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15"/>
        </w:tabs>
        <w:ind w:left="55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35"/>
        </w:tabs>
        <w:ind w:left="62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55"/>
        </w:tabs>
        <w:ind w:left="6955" w:hanging="180"/>
      </w:pPr>
    </w:lvl>
  </w:abstractNum>
  <w:abstractNum w:abstractNumId="31" w15:restartNumberingAfterBreak="0">
    <w:nsid w:val="640C624F"/>
    <w:multiLevelType w:val="hybridMultilevel"/>
    <w:tmpl w:val="A9C80EF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088AC92">
      <w:start w:val="2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6261091"/>
    <w:multiLevelType w:val="hybridMultilevel"/>
    <w:tmpl w:val="0BAE823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u w:val="none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71C60DB"/>
    <w:multiLevelType w:val="hybridMultilevel"/>
    <w:tmpl w:val="0B8435B2"/>
    <w:lvl w:ilvl="0" w:tplc="1C09000F">
      <w:start w:val="1"/>
      <w:numFmt w:val="decimal"/>
      <w:lvlText w:val="%1."/>
      <w:lvlJc w:val="left"/>
      <w:pPr>
        <w:tabs>
          <w:tab w:val="num" w:pos="1555"/>
        </w:tabs>
        <w:ind w:left="1555" w:hanging="360"/>
      </w:pPr>
    </w:lvl>
    <w:lvl w:ilvl="1" w:tplc="1C090019" w:tentative="1">
      <w:start w:val="1"/>
      <w:numFmt w:val="lowerLetter"/>
      <w:lvlText w:val="%2."/>
      <w:lvlJc w:val="left"/>
      <w:pPr>
        <w:tabs>
          <w:tab w:val="num" w:pos="2275"/>
        </w:tabs>
        <w:ind w:left="2275" w:hanging="360"/>
      </w:pPr>
    </w:lvl>
    <w:lvl w:ilvl="2" w:tplc="1C09001B" w:tentative="1">
      <w:start w:val="1"/>
      <w:numFmt w:val="lowerRoman"/>
      <w:lvlText w:val="%3."/>
      <w:lvlJc w:val="right"/>
      <w:pPr>
        <w:tabs>
          <w:tab w:val="num" w:pos="2995"/>
        </w:tabs>
        <w:ind w:left="2995" w:hanging="180"/>
      </w:pPr>
    </w:lvl>
    <w:lvl w:ilvl="3" w:tplc="1C09000F" w:tentative="1">
      <w:start w:val="1"/>
      <w:numFmt w:val="decimal"/>
      <w:lvlText w:val="%4."/>
      <w:lvlJc w:val="left"/>
      <w:pPr>
        <w:tabs>
          <w:tab w:val="num" w:pos="3715"/>
        </w:tabs>
        <w:ind w:left="3715" w:hanging="360"/>
      </w:pPr>
    </w:lvl>
    <w:lvl w:ilvl="4" w:tplc="1C090019" w:tentative="1">
      <w:start w:val="1"/>
      <w:numFmt w:val="lowerLetter"/>
      <w:lvlText w:val="%5."/>
      <w:lvlJc w:val="left"/>
      <w:pPr>
        <w:tabs>
          <w:tab w:val="num" w:pos="4435"/>
        </w:tabs>
        <w:ind w:left="4435" w:hanging="360"/>
      </w:pPr>
    </w:lvl>
    <w:lvl w:ilvl="5" w:tplc="1C09001B" w:tentative="1">
      <w:start w:val="1"/>
      <w:numFmt w:val="lowerRoman"/>
      <w:lvlText w:val="%6."/>
      <w:lvlJc w:val="right"/>
      <w:pPr>
        <w:tabs>
          <w:tab w:val="num" w:pos="5155"/>
        </w:tabs>
        <w:ind w:left="5155" w:hanging="180"/>
      </w:pPr>
    </w:lvl>
    <w:lvl w:ilvl="6" w:tplc="1C09000F" w:tentative="1">
      <w:start w:val="1"/>
      <w:numFmt w:val="decimal"/>
      <w:lvlText w:val="%7."/>
      <w:lvlJc w:val="left"/>
      <w:pPr>
        <w:tabs>
          <w:tab w:val="num" w:pos="5875"/>
        </w:tabs>
        <w:ind w:left="5875" w:hanging="360"/>
      </w:pPr>
    </w:lvl>
    <w:lvl w:ilvl="7" w:tplc="1C090019" w:tentative="1">
      <w:start w:val="1"/>
      <w:numFmt w:val="lowerLetter"/>
      <w:lvlText w:val="%8."/>
      <w:lvlJc w:val="left"/>
      <w:pPr>
        <w:tabs>
          <w:tab w:val="num" w:pos="6595"/>
        </w:tabs>
        <w:ind w:left="6595" w:hanging="360"/>
      </w:pPr>
    </w:lvl>
    <w:lvl w:ilvl="8" w:tplc="1C09001B" w:tentative="1">
      <w:start w:val="1"/>
      <w:numFmt w:val="lowerRoman"/>
      <w:lvlText w:val="%9."/>
      <w:lvlJc w:val="right"/>
      <w:pPr>
        <w:tabs>
          <w:tab w:val="num" w:pos="7315"/>
        </w:tabs>
        <w:ind w:left="7315" w:hanging="180"/>
      </w:pPr>
    </w:lvl>
  </w:abstractNum>
  <w:abstractNum w:abstractNumId="34" w15:restartNumberingAfterBreak="0">
    <w:nsid w:val="67C0770D"/>
    <w:multiLevelType w:val="hybridMultilevel"/>
    <w:tmpl w:val="59F213C2"/>
    <w:lvl w:ilvl="0" w:tplc="B41E96B8">
      <w:start w:val="1"/>
      <w:numFmt w:val="decimal"/>
      <w:lvlText w:val="%1."/>
      <w:lvlJc w:val="left"/>
      <w:pPr>
        <w:tabs>
          <w:tab w:val="num" w:pos="1195"/>
        </w:tabs>
        <w:ind w:left="1195" w:hanging="360"/>
      </w:pPr>
      <w:rPr>
        <w:rFonts w:hint="default"/>
      </w:rPr>
    </w:lvl>
    <w:lvl w:ilvl="1" w:tplc="3662AE0A">
      <w:start w:val="3"/>
      <w:numFmt w:val="decimal"/>
      <w:lvlText w:val="%2"/>
      <w:lvlJc w:val="left"/>
      <w:pPr>
        <w:tabs>
          <w:tab w:val="num" w:pos="1915"/>
        </w:tabs>
        <w:ind w:left="1915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35"/>
        </w:tabs>
        <w:ind w:left="26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55"/>
        </w:tabs>
        <w:ind w:left="33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75"/>
        </w:tabs>
        <w:ind w:left="40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95"/>
        </w:tabs>
        <w:ind w:left="47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15"/>
        </w:tabs>
        <w:ind w:left="55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35"/>
        </w:tabs>
        <w:ind w:left="62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55"/>
        </w:tabs>
        <w:ind w:left="6955" w:hanging="180"/>
      </w:pPr>
    </w:lvl>
  </w:abstractNum>
  <w:abstractNum w:abstractNumId="35" w15:restartNumberingAfterBreak="0">
    <w:nsid w:val="6AA33D7D"/>
    <w:multiLevelType w:val="hybridMultilevel"/>
    <w:tmpl w:val="EFBCC980"/>
    <w:lvl w:ilvl="0" w:tplc="68A4D3E6">
      <w:start w:val="1"/>
      <w:numFmt w:val="decimal"/>
      <w:lvlText w:val="%1."/>
      <w:lvlJc w:val="left"/>
      <w:pPr>
        <w:tabs>
          <w:tab w:val="num" w:pos="1195"/>
        </w:tabs>
        <w:ind w:left="1195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tabs>
          <w:tab w:val="num" w:pos="1915"/>
        </w:tabs>
        <w:ind w:left="1915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35"/>
        </w:tabs>
        <w:ind w:left="26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55"/>
        </w:tabs>
        <w:ind w:left="33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75"/>
        </w:tabs>
        <w:ind w:left="40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95"/>
        </w:tabs>
        <w:ind w:left="47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15"/>
        </w:tabs>
        <w:ind w:left="55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35"/>
        </w:tabs>
        <w:ind w:left="62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55"/>
        </w:tabs>
        <w:ind w:left="6955" w:hanging="180"/>
      </w:pPr>
    </w:lvl>
  </w:abstractNum>
  <w:abstractNum w:abstractNumId="36" w15:restartNumberingAfterBreak="0">
    <w:nsid w:val="6C636794"/>
    <w:multiLevelType w:val="hybridMultilevel"/>
    <w:tmpl w:val="16C25484"/>
    <w:lvl w:ilvl="0" w:tplc="CC50B920">
      <w:start w:val="1"/>
      <w:numFmt w:val="decimal"/>
      <w:lvlText w:val="%1."/>
      <w:lvlJc w:val="left"/>
      <w:pPr>
        <w:tabs>
          <w:tab w:val="num" w:pos="1195"/>
        </w:tabs>
        <w:ind w:left="119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915"/>
        </w:tabs>
        <w:ind w:left="1915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35"/>
        </w:tabs>
        <w:ind w:left="26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55"/>
        </w:tabs>
        <w:ind w:left="33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75"/>
        </w:tabs>
        <w:ind w:left="40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95"/>
        </w:tabs>
        <w:ind w:left="47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15"/>
        </w:tabs>
        <w:ind w:left="55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35"/>
        </w:tabs>
        <w:ind w:left="62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55"/>
        </w:tabs>
        <w:ind w:left="6955" w:hanging="180"/>
      </w:pPr>
    </w:lvl>
  </w:abstractNum>
  <w:abstractNum w:abstractNumId="37" w15:restartNumberingAfterBreak="0">
    <w:nsid w:val="6E1902E0"/>
    <w:multiLevelType w:val="hybridMultilevel"/>
    <w:tmpl w:val="0122BF3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950C12"/>
    <w:multiLevelType w:val="hybridMultilevel"/>
    <w:tmpl w:val="EBC0B620"/>
    <w:lvl w:ilvl="0" w:tplc="08090001">
      <w:start w:val="1"/>
      <w:numFmt w:val="bullet"/>
      <w:lvlText w:val=""/>
      <w:lvlJc w:val="left"/>
      <w:pPr>
        <w:tabs>
          <w:tab w:val="num" w:pos="1424"/>
        </w:tabs>
        <w:ind w:left="142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144"/>
        </w:tabs>
        <w:ind w:left="21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64"/>
        </w:tabs>
        <w:ind w:left="2864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584"/>
        </w:tabs>
        <w:ind w:left="358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04"/>
        </w:tabs>
        <w:ind w:left="430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24"/>
        </w:tabs>
        <w:ind w:left="502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44"/>
        </w:tabs>
        <w:ind w:left="574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64"/>
        </w:tabs>
        <w:ind w:left="646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184"/>
        </w:tabs>
        <w:ind w:left="7184" w:hanging="360"/>
      </w:pPr>
      <w:rPr>
        <w:rFonts w:ascii="Wingdings" w:hAnsi="Wingdings" w:hint="default"/>
      </w:rPr>
    </w:lvl>
  </w:abstractNum>
  <w:abstractNum w:abstractNumId="39" w15:restartNumberingAfterBreak="0">
    <w:nsid w:val="78325FA7"/>
    <w:multiLevelType w:val="hybridMultilevel"/>
    <w:tmpl w:val="BD5E54F6"/>
    <w:lvl w:ilvl="0" w:tplc="04090001">
      <w:start w:val="1"/>
      <w:numFmt w:val="bullet"/>
      <w:lvlText w:val=""/>
      <w:lvlJc w:val="left"/>
      <w:pPr>
        <w:tabs>
          <w:tab w:val="num" w:pos="1555"/>
        </w:tabs>
        <w:ind w:left="15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75"/>
        </w:tabs>
        <w:ind w:left="227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95"/>
        </w:tabs>
        <w:ind w:left="29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15"/>
        </w:tabs>
        <w:ind w:left="37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35"/>
        </w:tabs>
        <w:ind w:left="443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55"/>
        </w:tabs>
        <w:ind w:left="51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75"/>
        </w:tabs>
        <w:ind w:left="58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95"/>
        </w:tabs>
        <w:ind w:left="659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15"/>
        </w:tabs>
        <w:ind w:left="7315" w:hanging="360"/>
      </w:pPr>
      <w:rPr>
        <w:rFonts w:ascii="Wingdings" w:hAnsi="Wingdings" w:hint="default"/>
      </w:rPr>
    </w:lvl>
  </w:abstractNum>
  <w:abstractNum w:abstractNumId="40" w15:restartNumberingAfterBreak="0">
    <w:nsid w:val="79464F51"/>
    <w:multiLevelType w:val="hybridMultilevel"/>
    <w:tmpl w:val="2C3C68EE"/>
    <w:lvl w:ilvl="0" w:tplc="4FD2BB7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1" w15:restartNumberingAfterBreak="0">
    <w:nsid w:val="79811694"/>
    <w:multiLevelType w:val="hybridMultilevel"/>
    <w:tmpl w:val="64101EE4"/>
    <w:lvl w:ilvl="0" w:tplc="199AADE6">
      <w:start w:val="1"/>
      <w:numFmt w:val="decimal"/>
      <w:lvlText w:val="%1."/>
      <w:lvlJc w:val="left"/>
      <w:pPr>
        <w:tabs>
          <w:tab w:val="num" w:pos="1255"/>
        </w:tabs>
        <w:ind w:left="1255" w:hanging="42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tabs>
          <w:tab w:val="num" w:pos="1915"/>
        </w:tabs>
        <w:ind w:left="1915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35"/>
        </w:tabs>
        <w:ind w:left="26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55"/>
        </w:tabs>
        <w:ind w:left="33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75"/>
        </w:tabs>
        <w:ind w:left="40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95"/>
        </w:tabs>
        <w:ind w:left="47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15"/>
        </w:tabs>
        <w:ind w:left="55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35"/>
        </w:tabs>
        <w:ind w:left="62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55"/>
        </w:tabs>
        <w:ind w:left="6955" w:hanging="180"/>
      </w:pPr>
    </w:lvl>
  </w:abstractNum>
  <w:abstractNum w:abstractNumId="42" w15:restartNumberingAfterBreak="0">
    <w:nsid w:val="79A16682"/>
    <w:multiLevelType w:val="hybridMultilevel"/>
    <w:tmpl w:val="AD06554E"/>
    <w:lvl w:ilvl="0" w:tplc="0409000B">
      <w:start w:val="1"/>
      <w:numFmt w:val="bullet"/>
      <w:lvlText w:val=""/>
      <w:lvlJc w:val="left"/>
      <w:pPr>
        <w:tabs>
          <w:tab w:val="num" w:pos="1555"/>
        </w:tabs>
        <w:ind w:left="155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75"/>
        </w:tabs>
        <w:ind w:left="22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95"/>
        </w:tabs>
        <w:ind w:left="29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15"/>
        </w:tabs>
        <w:ind w:left="37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35"/>
        </w:tabs>
        <w:ind w:left="44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55"/>
        </w:tabs>
        <w:ind w:left="51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75"/>
        </w:tabs>
        <w:ind w:left="58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95"/>
        </w:tabs>
        <w:ind w:left="65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15"/>
        </w:tabs>
        <w:ind w:left="7315" w:hanging="360"/>
      </w:pPr>
      <w:rPr>
        <w:rFonts w:ascii="Wingdings" w:hAnsi="Wingdings" w:hint="default"/>
      </w:rPr>
    </w:lvl>
  </w:abstractNum>
  <w:abstractNum w:abstractNumId="43" w15:restartNumberingAfterBreak="0">
    <w:nsid w:val="7BB75BCA"/>
    <w:multiLevelType w:val="hybridMultilevel"/>
    <w:tmpl w:val="5BCE4A52"/>
    <w:lvl w:ilvl="0" w:tplc="8AD6B864">
      <w:start w:val="1"/>
      <w:numFmt w:val="decimal"/>
      <w:lvlText w:val="%1."/>
      <w:lvlJc w:val="left"/>
      <w:pPr>
        <w:tabs>
          <w:tab w:val="num" w:pos="1195"/>
        </w:tabs>
        <w:ind w:left="1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5"/>
        </w:tabs>
        <w:ind w:left="19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35"/>
        </w:tabs>
        <w:ind w:left="26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55"/>
        </w:tabs>
        <w:ind w:left="33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75"/>
        </w:tabs>
        <w:ind w:left="40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95"/>
        </w:tabs>
        <w:ind w:left="47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15"/>
        </w:tabs>
        <w:ind w:left="55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35"/>
        </w:tabs>
        <w:ind w:left="62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55"/>
        </w:tabs>
        <w:ind w:left="6955" w:hanging="180"/>
      </w:pPr>
    </w:lvl>
  </w:abstractNum>
  <w:num w:numId="1" w16cid:durableId="790324546">
    <w:abstractNumId w:val="39"/>
  </w:num>
  <w:num w:numId="2" w16cid:durableId="1911424268">
    <w:abstractNumId w:val="28"/>
  </w:num>
  <w:num w:numId="3" w16cid:durableId="2105493620">
    <w:abstractNumId w:val="9"/>
  </w:num>
  <w:num w:numId="4" w16cid:durableId="238252365">
    <w:abstractNumId w:val="7"/>
  </w:num>
  <w:num w:numId="5" w16cid:durableId="390270080">
    <w:abstractNumId w:val="6"/>
  </w:num>
  <w:num w:numId="6" w16cid:durableId="1967543865">
    <w:abstractNumId w:val="5"/>
  </w:num>
  <w:num w:numId="7" w16cid:durableId="883372466">
    <w:abstractNumId w:val="4"/>
  </w:num>
  <w:num w:numId="8" w16cid:durableId="1696617482">
    <w:abstractNumId w:val="8"/>
  </w:num>
  <w:num w:numId="9" w16cid:durableId="592015865">
    <w:abstractNumId w:val="3"/>
  </w:num>
  <w:num w:numId="10" w16cid:durableId="1731221700">
    <w:abstractNumId w:val="2"/>
  </w:num>
  <w:num w:numId="11" w16cid:durableId="2139445534">
    <w:abstractNumId w:val="1"/>
  </w:num>
  <w:num w:numId="12" w16cid:durableId="2016833274">
    <w:abstractNumId w:val="0"/>
  </w:num>
  <w:num w:numId="13" w16cid:durableId="1870292471">
    <w:abstractNumId w:val="12"/>
  </w:num>
  <w:num w:numId="14" w16cid:durableId="224604069">
    <w:abstractNumId w:val="27"/>
  </w:num>
  <w:num w:numId="15" w16cid:durableId="31926027">
    <w:abstractNumId w:val="25"/>
  </w:num>
  <w:num w:numId="16" w16cid:durableId="2082674679">
    <w:abstractNumId w:val="23"/>
  </w:num>
  <w:num w:numId="17" w16cid:durableId="395401114">
    <w:abstractNumId w:val="15"/>
  </w:num>
  <w:num w:numId="18" w16cid:durableId="1789205807">
    <w:abstractNumId w:val="33"/>
  </w:num>
  <w:num w:numId="19" w16cid:durableId="878974987">
    <w:abstractNumId w:val="40"/>
  </w:num>
  <w:num w:numId="20" w16cid:durableId="1849635275">
    <w:abstractNumId w:val="38"/>
  </w:num>
  <w:num w:numId="21" w16cid:durableId="420638314">
    <w:abstractNumId w:val="26"/>
  </w:num>
  <w:num w:numId="22" w16cid:durableId="2116317338">
    <w:abstractNumId w:val="31"/>
  </w:num>
  <w:num w:numId="23" w16cid:durableId="848716668">
    <w:abstractNumId w:val="17"/>
  </w:num>
  <w:num w:numId="24" w16cid:durableId="386271207">
    <w:abstractNumId w:val="19"/>
  </w:num>
  <w:num w:numId="25" w16cid:durableId="755899399">
    <w:abstractNumId w:val="22"/>
  </w:num>
  <w:num w:numId="26" w16cid:durableId="384062295">
    <w:abstractNumId w:val="37"/>
  </w:num>
  <w:num w:numId="27" w16cid:durableId="213200901">
    <w:abstractNumId w:val="30"/>
  </w:num>
  <w:num w:numId="28" w16cid:durableId="1018310914">
    <w:abstractNumId w:val="16"/>
  </w:num>
  <w:num w:numId="29" w16cid:durableId="444496113">
    <w:abstractNumId w:val="35"/>
  </w:num>
  <w:num w:numId="30" w16cid:durableId="949120835">
    <w:abstractNumId w:val="34"/>
  </w:num>
  <w:num w:numId="31" w16cid:durableId="803619696">
    <w:abstractNumId w:val="41"/>
  </w:num>
  <w:num w:numId="32" w16cid:durableId="1480419360">
    <w:abstractNumId w:val="21"/>
  </w:num>
  <w:num w:numId="33" w16cid:durableId="1653169860">
    <w:abstractNumId w:val="42"/>
  </w:num>
  <w:num w:numId="34" w16cid:durableId="1618487512">
    <w:abstractNumId w:val="43"/>
  </w:num>
  <w:num w:numId="35" w16cid:durableId="1593658656">
    <w:abstractNumId w:val="36"/>
  </w:num>
  <w:num w:numId="36" w16cid:durableId="1490823117">
    <w:abstractNumId w:val="29"/>
  </w:num>
  <w:num w:numId="37" w16cid:durableId="1269393592">
    <w:abstractNumId w:val="20"/>
  </w:num>
  <w:num w:numId="38" w16cid:durableId="1684160247">
    <w:abstractNumId w:val="13"/>
  </w:num>
  <w:num w:numId="39" w16cid:durableId="258828527">
    <w:abstractNumId w:val="14"/>
  </w:num>
  <w:num w:numId="40" w16cid:durableId="1350570616">
    <w:abstractNumId w:val="24"/>
  </w:num>
  <w:num w:numId="41" w16cid:durableId="1098790522">
    <w:abstractNumId w:val="18"/>
  </w:num>
  <w:num w:numId="42" w16cid:durableId="333725634">
    <w:abstractNumId w:val="11"/>
  </w:num>
  <w:num w:numId="43" w16cid:durableId="255984850">
    <w:abstractNumId w:val="32"/>
  </w:num>
  <w:num w:numId="44" w16cid:durableId="173743015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activeWritingStyle w:appName="MSWord" w:lang="en-US" w:vendorID="8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3F7D"/>
    <w:rsid w:val="00002B20"/>
    <w:rsid w:val="00006448"/>
    <w:rsid w:val="000206C1"/>
    <w:rsid w:val="000234E9"/>
    <w:rsid w:val="00023E4A"/>
    <w:rsid w:val="000253FD"/>
    <w:rsid w:val="00025BF7"/>
    <w:rsid w:val="00026927"/>
    <w:rsid w:val="00036B61"/>
    <w:rsid w:val="00045797"/>
    <w:rsid w:val="00062702"/>
    <w:rsid w:val="00062CD8"/>
    <w:rsid w:val="00063E1F"/>
    <w:rsid w:val="00067748"/>
    <w:rsid w:val="0007190A"/>
    <w:rsid w:val="00076F1F"/>
    <w:rsid w:val="00082338"/>
    <w:rsid w:val="000918EA"/>
    <w:rsid w:val="00092CF7"/>
    <w:rsid w:val="000950F3"/>
    <w:rsid w:val="00097F48"/>
    <w:rsid w:val="000A141B"/>
    <w:rsid w:val="000A5261"/>
    <w:rsid w:val="000A57F0"/>
    <w:rsid w:val="000A7D5E"/>
    <w:rsid w:val="000B369A"/>
    <w:rsid w:val="000B45EB"/>
    <w:rsid w:val="000C211B"/>
    <w:rsid w:val="000C27F5"/>
    <w:rsid w:val="000C4D68"/>
    <w:rsid w:val="000C5A7A"/>
    <w:rsid w:val="000D0042"/>
    <w:rsid w:val="000E6690"/>
    <w:rsid w:val="000F1412"/>
    <w:rsid w:val="000F593D"/>
    <w:rsid w:val="000F5BAE"/>
    <w:rsid w:val="000F662D"/>
    <w:rsid w:val="0010055A"/>
    <w:rsid w:val="00101463"/>
    <w:rsid w:val="00101B04"/>
    <w:rsid w:val="00103B6E"/>
    <w:rsid w:val="001044A2"/>
    <w:rsid w:val="00104958"/>
    <w:rsid w:val="0011710C"/>
    <w:rsid w:val="001223FF"/>
    <w:rsid w:val="00123433"/>
    <w:rsid w:val="00125FD8"/>
    <w:rsid w:val="00130E75"/>
    <w:rsid w:val="0013106C"/>
    <w:rsid w:val="00131136"/>
    <w:rsid w:val="001317B1"/>
    <w:rsid w:val="00131C3C"/>
    <w:rsid w:val="00133D1C"/>
    <w:rsid w:val="00140BDB"/>
    <w:rsid w:val="00141021"/>
    <w:rsid w:val="00142628"/>
    <w:rsid w:val="00155678"/>
    <w:rsid w:val="00157630"/>
    <w:rsid w:val="0016463E"/>
    <w:rsid w:val="001671BF"/>
    <w:rsid w:val="001679F0"/>
    <w:rsid w:val="001717F1"/>
    <w:rsid w:val="001766ED"/>
    <w:rsid w:val="00180A6F"/>
    <w:rsid w:val="00182AC5"/>
    <w:rsid w:val="0018729A"/>
    <w:rsid w:val="00187613"/>
    <w:rsid w:val="00190B82"/>
    <w:rsid w:val="00190E4D"/>
    <w:rsid w:val="00192E37"/>
    <w:rsid w:val="00196945"/>
    <w:rsid w:val="00197122"/>
    <w:rsid w:val="00197ED5"/>
    <w:rsid w:val="001A1103"/>
    <w:rsid w:val="001A56D2"/>
    <w:rsid w:val="001A77DD"/>
    <w:rsid w:val="001B0E05"/>
    <w:rsid w:val="001B71A6"/>
    <w:rsid w:val="001B7B22"/>
    <w:rsid w:val="001C2216"/>
    <w:rsid w:val="001C465C"/>
    <w:rsid w:val="001D2BB1"/>
    <w:rsid w:val="001E1AB0"/>
    <w:rsid w:val="001E1D17"/>
    <w:rsid w:val="001E3295"/>
    <w:rsid w:val="001E5290"/>
    <w:rsid w:val="001E652F"/>
    <w:rsid w:val="001E66E7"/>
    <w:rsid w:val="001E7956"/>
    <w:rsid w:val="001F4348"/>
    <w:rsid w:val="001F501A"/>
    <w:rsid w:val="001F5587"/>
    <w:rsid w:val="001F7D0B"/>
    <w:rsid w:val="00205EA6"/>
    <w:rsid w:val="0020658A"/>
    <w:rsid w:val="002114BA"/>
    <w:rsid w:val="0021275F"/>
    <w:rsid w:val="00214CDB"/>
    <w:rsid w:val="00215540"/>
    <w:rsid w:val="0021572F"/>
    <w:rsid w:val="00216F41"/>
    <w:rsid w:val="00220CDF"/>
    <w:rsid w:val="00222679"/>
    <w:rsid w:val="002229D7"/>
    <w:rsid w:val="00232F0F"/>
    <w:rsid w:val="002333A8"/>
    <w:rsid w:val="00236AD7"/>
    <w:rsid w:val="00237177"/>
    <w:rsid w:val="00244AAD"/>
    <w:rsid w:val="002547D3"/>
    <w:rsid w:val="00255E20"/>
    <w:rsid w:val="00260112"/>
    <w:rsid w:val="00260AEF"/>
    <w:rsid w:val="00260BFD"/>
    <w:rsid w:val="00260E98"/>
    <w:rsid w:val="002626CC"/>
    <w:rsid w:val="00263356"/>
    <w:rsid w:val="00264D0B"/>
    <w:rsid w:val="0027491A"/>
    <w:rsid w:val="00275535"/>
    <w:rsid w:val="00276BDB"/>
    <w:rsid w:val="00281CF4"/>
    <w:rsid w:val="00283CEF"/>
    <w:rsid w:val="00284F52"/>
    <w:rsid w:val="00285FD7"/>
    <w:rsid w:val="00287DFF"/>
    <w:rsid w:val="00291F7F"/>
    <w:rsid w:val="002936BB"/>
    <w:rsid w:val="002A6A8B"/>
    <w:rsid w:val="002B39D5"/>
    <w:rsid w:val="002B4E6C"/>
    <w:rsid w:val="002C7E66"/>
    <w:rsid w:val="002D0F4C"/>
    <w:rsid w:val="002D4B44"/>
    <w:rsid w:val="002D62E8"/>
    <w:rsid w:val="002D72DD"/>
    <w:rsid w:val="002E7191"/>
    <w:rsid w:val="002F15AE"/>
    <w:rsid w:val="002F4015"/>
    <w:rsid w:val="002F7C62"/>
    <w:rsid w:val="002F7FB0"/>
    <w:rsid w:val="00301D73"/>
    <w:rsid w:val="00302ED1"/>
    <w:rsid w:val="00310211"/>
    <w:rsid w:val="00313883"/>
    <w:rsid w:val="0031491A"/>
    <w:rsid w:val="00314C8A"/>
    <w:rsid w:val="0031697B"/>
    <w:rsid w:val="00323058"/>
    <w:rsid w:val="00323069"/>
    <w:rsid w:val="00327A8A"/>
    <w:rsid w:val="00336769"/>
    <w:rsid w:val="00336AA1"/>
    <w:rsid w:val="0033719B"/>
    <w:rsid w:val="003402CD"/>
    <w:rsid w:val="00341E5C"/>
    <w:rsid w:val="0034339B"/>
    <w:rsid w:val="003457D5"/>
    <w:rsid w:val="003502E4"/>
    <w:rsid w:val="0035267F"/>
    <w:rsid w:val="00355D95"/>
    <w:rsid w:val="003562EE"/>
    <w:rsid w:val="00356706"/>
    <w:rsid w:val="00357C7D"/>
    <w:rsid w:val="0036075C"/>
    <w:rsid w:val="003611DE"/>
    <w:rsid w:val="0036136C"/>
    <w:rsid w:val="00364FF9"/>
    <w:rsid w:val="0036583D"/>
    <w:rsid w:val="00371FEE"/>
    <w:rsid w:val="003766AC"/>
    <w:rsid w:val="00390FF2"/>
    <w:rsid w:val="003942BF"/>
    <w:rsid w:val="00395017"/>
    <w:rsid w:val="003959B7"/>
    <w:rsid w:val="00395F91"/>
    <w:rsid w:val="003A0036"/>
    <w:rsid w:val="003A0A36"/>
    <w:rsid w:val="003A47BB"/>
    <w:rsid w:val="003A6119"/>
    <w:rsid w:val="003A6766"/>
    <w:rsid w:val="003B012B"/>
    <w:rsid w:val="003B0A56"/>
    <w:rsid w:val="003B1B16"/>
    <w:rsid w:val="003B7C24"/>
    <w:rsid w:val="003C34F6"/>
    <w:rsid w:val="003C6740"/>
    <w:rsid w:val="003C6D98"/>
    <w:rsid w:val="003D1D6C"/>
    <w:rsid w:val="003D26D3"/>
    <w:rsid w:val="003D3690"/>
    <w:rsid w:val="003D4D0B"/>
    <w:rsid w:val="003D6BFF"/>
    <w:rsid w:val="003E4236"/>
    <w:rsid w:val="003F15DF"/>
    <w:rsid w:val="003F2CF6"/>
    <w:rsid w:val="00400B27"/>
    <w:rsid w:val="00404A50"/>
    <w:rsid w:val="00404CE1"/>
    <w:rsid w:val="004118BD"/>
    <w:rsid w:val="00412A7E"/>
    <w:rsid w:val="004155AE"/>
    <w:rsid w:val="00421291"/>
    <w:rsid w:val="004219F8"/>
    <w:rsid w:val="004248D1"/>
    <w:rsid w:val="004253A2"/>
    <w:rsid w:val="004274D6"/>
    <w:rsid w:val="00435296"/>
    <w:rsid w:val="004376CB"/>
    <w:rsid w:val="0044193F"/>
    <w:rsid w:val="00442416"/>
    <w:rsid w:val="0045390E"/>
    <w:rsid w:val="00457BCB"/>
    <w:rsid w:val="00472C41"/>
    <w:rsid w:val="004757BD"/>
    <w:rsid w:val="00476888"/>
    <w:rsid w:val="004926C8"/>
    <w:rsid w:val="00492870"/>
    <w:rsid w:val="00495C13"/>
    <w:rsid w:val="004A4170"/>
    <w:rsid w:val="004B2109"/>
    <w:rsid w:val="004B43CB"/>
    <w:rsid w:val="004B44B8"/>
    <w:rsid w:val="004B54FA"/>
    <w:rsid w:val="004C0B02"/>
    <w:rsid w:val="004C25D3"/>
    <w:rsid w:val="004C3065"/>
    <w:rsid w:val="004C5057"/>
    <w:rsid w:val="004D0B4C"/>
    <w:rsid w:val="004D7506"/>
    <w:rsid w:val="004D77F3"/>
    <w:rsid w:val="004E5961"/>
    <w:rsid w:val="004F3881"/>
    <w:rsid w:val="004F5DAD"/>
    <w:rsid w:val="005014BC"/>
    <w:rsid w:val="00501CE9"/>
    <w:rsid w:val="00504F6E"/>
    <w:rsid w:val="00506573"/>
    <w:rsid w:val="00507E35"/>
    <w:rsid w:val="0051059F"/>
    <w:rsid w:val="00512632"/>
    <w:rsid w:val="00513700"/>
    <w:rsid w:val="005164E9"/>
    <w:rsid w:val="0051729C"/>
    <w:rsid w:val="005272EA"/>
    <w:rsid w:val="00527660"/>
    <w:rsid w:val="005306E1"/>
    <w:rsid w:val="00533245"/>
    <w:rsid w:val="0053489C"/>
    <w:rsid w:val="00535CC2"/>
    <w:rsid w:val="00536823"/>
    <w:rsid w:val="00541323"/>
    <w:rsid w:val="005413BB"/>
    <w:rsid w:val="00546BA0"/>
    <w:rsid w:val="00551CD6"/>
    <w:rsid w:val="00552B84"/>
    <w:rsid w:val="005559E1"/>
    <w:rsid w:val="0055601C"/>
    <w:rsid w:val="0055742D"/>
    <w:rsid w:val="00561F5D"/>
    <w:rsid w:val="00564202"/>
    <w:rsid w:val="00572C45"/>
    <w:rsid w:val="00573893"/>
    <w:rsid w:val="0057763C"/>
    <w:rsid w:val="005902AA"/>
    <w:rsid w:val="00590B74"/>
    <w:rsid w:val="005918AB"/>
    <w:rsid w:val="0059504F"/>
    <w:rsid w:val="005A1310"/>
    <w:rsid w:val="005A4EB8"/>
    <w:rsid w:val="005A57F7"/>
    <w:rsid w:val="005A5A63"/>
    <w:rsid w:val="005A7518"/>
    <w:rsid w:val="005A794D"/>
    <w:rsid w:val="005A7D8E"/>
    <w:rsid w:val="005A7E51"/>
    <w:rsid w:val="005C06A1"/>
    <w:rsid w:val="005C1116"/>
    <w:rsid w:val="005C2504"/>
    <w:rsid w:val="005C5E1C"/>
    <w:rsid w:val="005C6B70"/>
    <w:rsid w:val="005D1F8B"/>
    <w:rsid w:val="005D32FA"/>
    <w:rsid w:val="005D579E"/>
    <w:rsid w:val="005E2690"/>
    <w:rsid w:val="005F24A5"/>
    <w:rsid w:val="005F6A14"/>
    <w:rsid w:val="005F7C9F"/>
    <w:rsid w:val="00601D25"/>
    <w:rsid w:val="0060217A"/>
    <w:rsid w:val="00602BBA"/>
    <w:rsid w:val="00603092"/>
    <w:rsid w:val="00603531"/>
    <w:rsid w:val="00603A68"/>
    <w:rsid w:val="00603F81"/>
    <w:rsid w:val="0060419A"/>
    <w:rsid w:val="0061203D"/>
    <w:rsid w:val="00612361"/>
    <w:rsid w:val="00617434"/>
    <w:rsid w:val="00622AC5"/>
    <w:rsid w:val="006235A0"/>
    <w:rsid w:val="00626C82"/>
    <w:rsid w:val="006276F0"/>
    <w:rsid w:val="0062782E"/>
    <w:rsid w:val="0063016E"/>
    <w:rsid w:val="006368BE"/>
    <w:rsid w:val="0064049F"/>
    <w:rsid w:val="0064758F"/>
    <w:rsid w:val="00651977"/>
    <w:rsid w:val="00656DDF"/>
    <w:rsid w:val="00665B0F"/>
    <w:rsid w:val="0066785C"/>
    <w:rsid w:val="00670C91"/>
    <w:rsid w:val="00672C5A"/>
    <w:rsid w:val="006768DC"/>
    <w:rsid w:val="0067771A"/>
    <w:rsid w:val="00680423"/>
    <w:rsid w:val="006818C2"/>
    <w:rsid w:val="0068509A"/>
    <w:rsid w:val="0068625C"/>
    <w:rsid w:val="006946F3"/>
    <w:rsid w:val="0069595A"/>
    <w:rsid w:val="0069704E"/>
    <w:rsid w:val="006A2732"/>
    <w:rsid w:val="006A4692"/>
    <w:rsid w:val="006A4D77"/>
    <w:rsid w:val="006A586C"/>
    <w:rsid w:val="006B0F6F"/>
    <w:rsid w:val="006B0F78"/>
    <w:rsid w:val="006B2790"/>
    <w:rsid w:val="006B77CC"/>
    <w:rsid w:val="006C0E82"/>
    <w:rsid w:val="006C6A9B"/>
    <w:rsid w:val="006D1377"/>
    <w:rsid w:val="006D4EE7"/>
    <w:rsid w:val="006E166A"/>
    <w:rsid w:val="006E19CB"/>
    <w:rsid w:val="006E2F0A"/>
    <w:rsid w:val="006E4CEE"/>
    <w:rsid w:val="006E63FF"/>
    <w:rsid w:val="006E66B5"/>
    <w:rsid w:val="006F1C02"/>
    <w:rsid w:val="007011D7"/>
    <w:rsid w:val="007022F8"/>
    <w:rsid w:val="00702EEF"/>
    <w:rsid w:val="0070648B"/>
    <w:rsid w:val="007079E0"/>
    <w:rsid w:val="007137E8"/>
    <w:rsid w:val="007161E3"/>
    <w:rsid w:val="007220CD"/>
    <w:rsid w:val="00723E36"/>
    <w:rsid w:val="00725378"/>
    <w:rsid w:val="00725B64"/>
    <w:rsid w:val="007260BB"/>
    <w:rsid w:val="007276B5"/>
    <w:rsid w:val="0073302D"/>
    <w:rsid w:val="007376A6"/>
    <w:rsid w:val="0074338B"/>
    <w:rsid w:val="007467D6"/>
    <w:rsid w:val="00750BEE"/>
    <w:rsid w:val="00751D1A"/>
    <w:rsid w:val="00754D38"/>
    <w:rsid w:val="00754FEE"/>
    <w:rsid w:val="00757A90"/>
    <w:rsid w:val="00761F89"/>
    <w:rsid w:val="007631A2"/>
    <w:rsid w:val="00764FC8"/>
    <w:rsid w:val="00766206"/>
    <w:rsid w:val="007729C7"/>
    <w:rsid w:val="0077377F"/>
    <w:rsid w:val="0077738A"/>
    <w:rsid w:val="007806FC"/>
    <w:rsid w:val="00784805"/>
    <w:rsid w:val="007A0B58"/>
    <w:rsid w:val="007A28D6"/>
    <w:rsid w:val="007A29F7"/>
    <w:rsid w:val="007A5405"/>
    <w:rsid w:val="007A7DC9"/>
    <w:rsid w:val="007B3225"/>
    <w:rsid w:val="007B36F4"/>
    <w:rsid w:val="007B6346"/>
    <w:rsid w:val="007C0036"/>
    <w:rsid w:val="007C0B03"/>
    <w:rsid w:val="007C20B6"/>
    <w:rsid w:val="007C2585"/>
    <w:rsid w:val="007C47DC"/>
    <w:rsid w:val="007C5707"/>
    <w:rsid w:val="007C57D3"/>
    <w:rsid w:val="007C6524"/>
    <w:rsid w:val="007C71DD"/>
    <w:rsid w:val="007D1B84"/>
    <w:rsid w:val="007D2F0A"/>
    <w:rsid w:val="007D2F9B"/>
    <w:rsid w:val="007D3921"/>
    <w:rsid w:val="007D3B98"/>
    <w:rsid w:val="007D7EBF"/>
    <w:rsid w:val="007E2396"/>
    <w:rsid w:val="007E3477"/>
    <w:rsid w:val="007E5BD7"/>
    <w:rsid w:val="007E6AEE"/>
    <w:rsid w:val="007F2CFF"/>
    <w:rsid w:val="007F3EE6"/>
    <w:rsid w:val="007F49CB"/>
    <w:rsid w:val="007F6E56"/>
    <w:rsid w:val="007F6FCE"/>
    <w:rsid w:val="008061C7"/>
    <w:rsid w:val="00806B98"/>
    <w:rsid w:val="0080724E"/>
    <w:rsid w:val="00810A2D"/>
    <w:rsid w:val="0081771F"/>
    <w:rsid w:val="00832A44"/>
    <w:rsid w:val="00833338"/>
    <w:rsid w:val="00834CF2"/>
    <w:rsid w:val="00840017"/>
    <w:rsid w:val="008416AB"/>
    <w:rsid w:val="00846880"/>
    <w:rsid w:val="00846A21"/>
    <w:rsid w:val="00846C5C"/>
    <w:rsid w:val="00847C67"/>
    <w:rsid w:val="00851F70"/>
    <w:rsid w:val="00854F60"/>
    <w:rsid w:val="00855834"/>
    <w:rsid w:val="00855DE9"/>
    <w:rsid w:val="00860C31"/>
    <w:rsid w:val="00862CE6"/>
    <w:rsid w:val="00865778"/>
    <w:rsid w:val="00872583"/>
    <w:rsid w:val="00872F2E"/>
    <w:rsid w:val="00876D51"/>
    <w:rsid w:val="0088322A"/>
    <w:rsid w:val="00883CFB"/>
    <w:rsid w:val="00891F22"/>
    <w:rsid w:val="00895B6B"/>
    <w:rsid w:val="00895E41"/>
    <w:rsid w:val="00896D94"/>
    <w:rsid w:val="008A13A8"/>
    <w:rsid w:val="008B0908"/>
    <w:rsid w:val="008B4CF2"/>
    <w:rsid w:val="008C3C39"/>
    <w:rsid w:val="008D1491"/>
    <w:rsid w:val="008D1B84"/>
    <w:rsid w:val="008D4B1C"/>
    <w:rsid w:val="008E3CB7"/>
    <w:rsid w:val="008E3D87"/>
    <w:rsid w:val="008E4EF0"/>
    <w:rsid w:val="008E6238"/>
    <w:rsid w:val="008F326E"/>
    <w:rsid w:val="008F44C9"/>
    <w:rsid w:val="008F48BE"/>
    <w:rsid w:val="009000C7"/>
    <w:rsid w:val="00901EA0"/>
    <w:rsid w:val="009060CF"/>
    <w:rsid w:val="00907FDD"/>
    <w:rsid w:val="0091015D"/>
    <w:rsid w:val="00912744"/>
    <w:rsid w:val="0091447F"/>
    <w:rsid w:val="00914ABF"/>
    <w:rsid w:val="00914B91"/>
    <w:rsid w:val="0092241F"/>
    <w:rsid w:val="00925E0F"/>
    <w:rsid w:val="009306E2"/>
    <w:rsid w:val="0093135E"/>
    <w:rsid w:val="009324B5"/>
    <w:rsid w:val="00942055"/>
    <w:rsid w:val="009446C3"/>
    <w:rsid w:val="00944906"/>
    <w:rsid w:val="00950AEE"/>
    <w:rsid w:val="00956949"/>
    <w:rsid w:val="009579F9"/>
    <w:rsid w:val="00957A56"/>
    <w:rsid w:val="00971BFA"/>
    <w:rsid w:val="00975AEA"/>
    <w:rsid w:val="009764D9"/>
    <w:rsid w:val="00977C08"/>
    <w:rsid w:val="009837F8"/>
    <w:rsid w:val="009844E6"/>
    <w:rsid w:val="00986124"/>
    <w:rsid w:val="0098677F"/>
    <w:rsid w:val="0098680B"/>
    <w:rsid w:val="00992744"/>
    <w:rsid w:val="00994F93"/>
    <w:rsid w:val="00996310"/>
    <w:rsid w:val="009A6065"/>
    <w:rsid w:val="009A798F"/>
    <w:rsid w:val="009B2A5B"/>
    <w:rsid w:val="009B4A2A"/>
    <w:rsid w:val="009B58D4"/>
    <w:rsid w:val="009B69B3"/>
    <w:rsid w:val="009C1D61"/>
    <w:rsid w:val="009C2B2F"/>
    <w:rsid w:val="009C6E63"/>
    <w:rsid w:val="009D02E6"/>
    <w:rsid w:val="009E0415"/>
    <w:rsid w:val="009E0D7A"/>
    <w:rsid w:val="009E1603"/>
    <w:rsid w:val="009E582C"/>
    <w:rsid w:val="009E5E9D"/>
    <w:rsid w:val="009E6D54"/>
    <w:rsid w:val="009E7127"/>
    <w:rsid w:val="00A006A7"/>
    <w:rsid w:val="00A02264"/>
    <w:rsid w:val="00A023C6"/>
    <w:rsid w:val="00A045AE"/>
    <w:rsid w:val="00A056CE"/>
    <w:rsid w:val="00A079C2"/>
    <w:rsid w:val="00A10AB1"/>
    <w:rsid w:val="00A10F3B"/>
    <w:rsid w:val="00A12A2E"/>
    <w:rsid w:val="00A13DA3"/>
    <w:rsid w:val="00A15C1E"/>
    <w:rsid w:val="00A16B75"/>
    <w:rsid w:val="00A23A92"/>
    <w:rsid w:val="00A25F72"/>
    <w:rsid w:val="00A34EF1"/>
    <w:rsid w:val="00A3525A"/>
    <w:rsid w:val="00A418EF"/>
    <w:rsid w:val="00A41E7F"/>
    <w:rsid w:val="00A476CE"/>
    <w:rsid w:val="00A52048"/>
    <w:rsid w:val="00A524F0"/>
    <w:rsid w:val="00A54E35"/>
    <w:rsid w:val="00A60039"/>
    <w:rsid w:val="00A60080"/>
    <w:rsid w:val="00A60E23"/>
    <w:rsid w:val="00A622DC"/>
    <w:rsid w:val="00A64645"/>
    <w:rsid w:val="00A67242"/>
    <w:rsid w:val="00A72BCA"/>
    <w:rsid w:val="00A740FC"/>
    <w:rsid w:val="00A7413F"/>
    <w:rsid w:val="00A7786B"/>
    <w:rsid w:val="00A83C0D"/>
    <w:rsid w:val="00A8471C"/>
    <w:rsid w:val="00A84DD2"/>
    <w:rsid w:val="00A86BF6"/>
    <w:rsid w:val="00A92C9F"/>
    <w:rsid w:val="00A974FB"/>
    <w:rsid w:val="00AA0D03"/>
    <w:rsid w:val="00AA12FB"/>
    <w:rsid w:val="00AA5591"/>
    <w:rsid w:val="00AA5696"/>
    <w:rsid w:val="00AA6C22"/>
    <w:rsid w:val="00AA6D5C"/>
    <w:rsid w:val="00AB09F8"/>
    <w:rsid w:val="00AB5870"/>
    <w:rsid w:val="00AB6D58"/>
    <w:rsid w:val="00AB73BB"/>
    <w:rsid w:val="00AC0710"/>
    <w:rsid w:val="00AC1399"/>
    <w:rsid w:val="00AC15AE"/>
    <w:rsid w:val="00AC2279"/>
    <w:rsid w:val="00AC2FE8"/>
    <w:rsid w:val="00AC34CF"/>
    <w:rsid w:val="00AC36CE"/>
    <w:rsid w:val="00AC64A3"/>
    <w:rsid w:val="00AC7A9C"/>
    <w:rsid w:val="00AD0CE0"/>
    <w:rsid w:val="00AD3D83"/>
    <w:rsid w:val="00AD74B9"/>
    <w:rsid w:val="00AE0F50"/>
    <w:rsid w:val="00AE11C4"/>
    <w:rsid w:val="00AE2330"/>
    <w:rsid w:val="00AE4F30"/>
    <w:rsid w:val="00AE59A9"/>
    <w:rsid w:val="00AE6D1F"/>
    <w:rsid w:val="00AE7411"/>
    <w:rsid w:val="00AF3B86"/>
    <w:rsid w:val="00AF58C1"/>
    <w:rsid w:val="00B024A1"/>
    <w:rsid w:val="00B03A69"/>
    <w:rsid w:val="00B03C85"/>
    <w:rsid w:val="00B12613"/>
    <w:rsid w:val="00B16190"/>
    <w:rsid w:val="00B21D8C"/>
    <w:rsid w:val="00B237E3"/>
    <w:rsid w:val="00B23C0D"/>
    <w:rsid w:val="00B338FD"/>
    <w:rsid w:val="00B3629C"/>
    <w:rsid w:val="00B4018F"/>
    <w:rsid w:val="00B426C3"/>
    <w:rsid w:val="00B43F7D"/>
    <w:rsid w:val="00B5074C"/>
    <w:rsid w:val="00B6050C"/>
    <w:rsid w:val="00B60CB3"/>
    <w:rsid w:val="00B662C5"/>
    <w:rsid w:val="00B67114"/>
    <w:rsid w:val="00B67C00"/>
    <w:rsid w:val="00B70E35"/>
    <w:rsid w:val="00B7245C"/>
    <w:rsid w:val="00B726BB"/>
    <w:rsid w:val="00B76A2B"/>
    <w:rsid w:val="00B76FF9"/>
    <w:rsid w:val="00B779FC"/>
    <w:rsid w:val="00B87169"/>
    <w:rsid w:val="00B873E4"/>
    <w:rsid w:val="00B90740"/>
    <w:rsid w:val="00B96468"/>
    <w:rsid w:val="00BA4523"/>
    <w:rsid w:val="00BA52C9"/>
    <w:rsid w:val="00BB786A"/>
    <w:rsid w:val="00BC3F85"/>
    <w:rsid w:val="00BD1414"/>
    <w:rsid w:val="00BD1CD3"/>
    <w:rsid w:val="00BE46BC"/>
    <w:rsid w:val="00BF22E5"/>
    <w:rsid w:val="00BF3F96"/>
    <w:rsid w:val="00BF6B66"/>
    <w:rsid w:val="00C003C6"/>
    <w:rsid w:val="00C0333F"/>
    <w:rsid w:val="00C0517F"/>
    <w:rsid w:val="00C14815"/>
    <w:rsid w:val="00C20E0D"/>
    <w:rsid w:val="00C22D95"/>
    <w:rsid w:val="00C244C7"/>
    <w:rsid w:val="00C32720"/>
    <w:rsid w:val="00C3401F"/>
    <w:rsid w:val="00C357CD"/>
    <w:rsid w:val="00C37ADD"/>
    <w:rsid w:val="00C4018B"/>
    <w:rsid w:val="00C42A83"/>
    <w:rsid w:val="00C43650"/>
    <w:rsid w:val="00C45D25"/>
    <w:rsid w:val="00C46865"/>
    <w:rsid w:val="00C57488"/>
    <w:rsid w:val="00C60034"/>
    <w:rsid w:val="00C6042F"/>
    <w:rsid w:val="00C61AB9"/>
    <w:rsid w:val="00C62B22"/>
    <w:rsid w:val="00C637D7"/>
    <w:rsid w:val="00C638DE"/>
    <w:rsid w:val="00C63A54"/>
    <w:rsid w:val="00C65574"/>
    <w:rsid w:val="00C65E0B"/>
    <w:rsid w:val="00C70D45"/>
    <w:rsid w:val="00C74D28"/>
    <w:rsid w:val="00C75581"/>
    <w:rsid w:val="00C75D8E"/>
    <w:rsid w:val="00C76D81"/>
    <w:rsid w:val="00C83143"/>
    <w:rsid w:val="00C83C27"/>
    <w:rsid w:val="00C8573D"/>
    <w:rsid w:val="00C900C2"/>
    <w:rsid w:val="00C936AA"/>
    <w:rsid w:val="00C943F1"/>
    <w:rsid w:val="00C94C61"/>
    <w:rsid w:val="00CA05F1"/>
    <w:rsid w:val="00CA22DD"/>
    <w:rsid w:val="00CA582C"/>
    <w:rsid w:val="00CA721F"/>
    <w:rsid w:val="00CA7617"/>
    <w:rsid w:val="00CB16F6"/>
    <w:rsid w:val="00CB27D2"/>
    <w:rsid w:val="00CB3B72"/>
    <w:rsid w:val="00CB73BE"/>
    <w:rsid w:val="00CC2537"/>
    <w:rsid w:val="00CC71BB"/>
    <w:rsid w:val="00CD534B"/>
    <w:rsid w:val="00CD6FFF"/>
    <w:rsid w:val="00CE1DE5"/>
    <w:rsid w:val="00CE3B53"/>
    <w:rsid w:val="00CE619B"/>
    <w:rsid w:val="00CF03ED"/>
    <w:rsid w:val="00CF1033"/>
    <w:rsid w:val="00CF3FCC"/>
    <w:rsid w:val="00CF4A7A"/>
    <w:rsid w:val="00D01AC4"/>
    <w:rsid w:val="00D04C1F"/>
    <w:rsid w:val="00D14F73"/>
    <w:rsid w:val="00D154F6"/>
    <w:rsid w:val="00D155FB"/>
    <w:rsid w:val="00D17AB2"/>
    <w:rsid w:val="00D20944"/>
    <w:rsid w:val="00D2151D"/>
    <w:rsid w:val="00D2230E"/>
    <w:rsid w:val="00D23664"/>
    <w:rsid w:val="00D24AD6"/>
    <w:rsid w:val="00D32DFC"/>
    <w:rsid w:val="00D33639"/>
    <w:rsid w:val="00D3714D"/>
    <w:rsid w:val="00D43FC2"/>
    <w:rsid w:val="00D44FE0"/>
    <w:rsid w:val="00D50F27"/>
    <w:rsid w:val="00D52364"/>
    <w:rsid w:val="00D536FC"/>
    <w:rsid w:val="00D54790"/>
    <w:rsid w:val="00D568AC"/>
    <w:rsid w:val="00D643AF"/>
    <w:rsid w:val="00D654F1"/>
    <w:rsid w:val="00D665C6"/>
    <w:rsid w:val="00D71492"/>
    <w:rsid w:val="00D71A2A"/>
    <w:rsid w:val="00D76F09"/>
    <w:rsid w:val="00D80AB4"/>
    <w:rsid w:val="00D81D0C"/>
    <w:rsid w:val="00D83BD5"/>
    <w:rsid w:val="00D8585C"/>
    <w:rsid w:val="00D93865"/>
    <w:rsid w:val="00D953B7"/>
    <w:rsid w:val="00D9562F"/>
    <w:rsid w:val="00DA4FB0"/>
    <w:rsid w:val="00DA580A"/>
    <w:rsid w:val="00DA5929"/>
    <w:rsid w:val="00DB091B"/>
    <w:rsid w:val="00DB7E40"/>
    <w:rsid w:val="00DC04F9"/>
    <w:rsid w:val="00DD2F70"/>
    <w:rsid w:val="00DE06D5"/>
    <w:rsid w:val="00DE1B9B"/>
    <w:rsid w:val="00DE3F44"/>
    <w:rsid w:val="00DE5337"/>
    <w:rsid w:val="00E00C9C"/>
    <w:rsid w:val="00E03EF1"/>
    <w:rsid w:val="00E076A1"/>
    <w:rsid w:val="00E1179B"/>
    <w:rsid w:val="00E11D1E"/>
    <w:rsid w:val="00E14141"/>
    <w:rsid w:val="00E14970"/>
    <w:rsid w:val="00E15085"/>
    <w:rsid w:val="00E155B7"/>
    <w:rsid w:val="00E1617B"/>
    <w:rsid w:val="00E17073"/>
    <w:rsid w:val="00E224A0"/>
    <w:rsid w:val="00E22626"/>
    <w:rsid w:val="00E23491"/>
    <w:rsid w:val="00E31B5F"/>
    <w:rsid w:val="00E36AFF"/>
    <w:rsid w:val="00E47079"/>
    <w:rsid w:val="00E47417"/>
    <w:rsid w:val="00E50943"/>
    <w:rsid w:val="00E6214B"/>
    <w:rsid w:val="00E75174"/>
    <w:rsid w:val="00E7581D"/>
    <w:rsid w:val="00E77292"/>
    <w:rsid w:val="00E82211"/>
    <w:rsid w:val="00E836BB"/>
    <w:rsid w:val="00E86A7D"/>
    <w:rsid w:val="00E873F5"/>
    <w:rsid w:val="00E96CBA"/>
    <w:rsid w:val="00EA6D64"/>
    <w:rsid w:val="00EB4324"/>
    <w:rsid w:val="00EB6C4A"/>
    <w:rsid w:val="00EC0910"/>
    <w:rsid w:val="00EC4DE2"/>
    <w:rsid w:val="00EC79ED"/>
    <w:rsid w:val="00EC7E7D"/>
    <w:rsid w:val="00ED1BDD"/>
    <w:rsid w:val="00ED4BE6"/>
    <w:rsid w:val="00ED51EA"/>
    <w:rsid w:val="00ED6EB2"/>
    <w:rsid w:val="00ED70EE"/>
    <w:rsid w:val="00EE3424"/>
    <w:rsid w:val="00EE388F"/>
    <w:rsid w:val="00EF022C"/>
    <w:rsid w:val="00EF3078"/>
    <w:rsid w:val="00EF498D"/>
    <w:rsid w:val="00F01996"/>
    <w:rsid w:val="00F04A9E"/>
    <w:rsid w:val="00F059D0"/>
    <w:rsid w:val="00F1512D"/>
    <w:rsid w:val="00F24324"/>
    <w:rsid w:val="00F25569"/>
    <w:rsid w:val="00F40A38"/>
    <w:rsid w:val="00F42253"/>
    <w:rsid w:val="00F44598"/>
    <w:rsid w:val="00F453D1"/>
    <w:rsid w:val="00F455F3"/>
    <w:rsid w:val="00F47682"/>
    <w:rsid w:val="00F47774"/>
    <w:rsid w:val="00F527ED"/>
    <w:rsid w:val="00F55137"/>
    <w:rsid w:val="00F5554D"/>
    <w:rsid w:val="00F55F2B"/>
    <w:rsid w:val="00F560AB"/>
    <w:rsid w:val="00F6272F"/>
    <w:rsid w:val="00F6731B"/>
    <w:rsid w:val="00F71624"/>
    <w:rsid w:val="00F72385"/>
    <w:rsid w:val="00F756E6"/>
    <w:rsid w:val="00F7724E"/>
    <w:rsid w:val="00F90E68"/>
    <w:rsid w:val="00F94F36"/>
    <w:rsid w:val="00F952BC"/>
    <w:rsid w:val="00F95C04"/>
    <w:rsid w:val="00F97F05"/>
    <w:rsid w:val="00FA0727"/>
    <w:rsid w:val="00FA171A"/>
    <w:rsid w:val="00FA2A3C"/>
    <w:rsid w:val="00FA4CCD"/>
    <w:rsid w:val="00FA732B"/>
    <w:rsid w:val="00FA7441"/>
    <w:rsid w:val="00FA757C"/>
    <w:rsid w:val="00FA78EA"/>
    <w:rsid w:val="00FB0B75"/>
    <w:rsid w:val="00FB3024"/>
    <w:rsid w:val="00FB42A2"/>
    <w:rsid w:val="00FB6515"/>
    <w:rsid w:val="00FB7132"/>
    <w:rsid w:val="00FC09AA"/>
    <w:rsid w:val="00FC4892"/>
    <w:rsid w:val="00FC51B6"/>
    <w:rsid w:val="00FC7CBE"/>
    <w:rsid w:val="00FD2AE9"/>
    <w:rsid w:val="00FE0867"/>
    <w:rsid w:val="00FE20E0"/>
    <w:rsid w:val="00FE2287"/>
    <w:rsid w:val="00FE49BB"/>
    <w:rsid w:val="00FF1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24D78F"/>
  <w15:docId w15:val="{37CE4088-0828-47FE-972E-DE14659A5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7C67"/>
    <w:pPr>
      <w:ind w:left="835"/>
    </w:pPr>
    <w:rPr>
      <w:rFonts w:ascii="Arial" w:hAnsi="Arial"/>
      <w:spacing w:val="-5"/>
      <w:lang w:val="en-GB"/>
    </w:rPr>
  </w:style>
  <w:style w:type="paragraph" w:styleId="Heading1">
    <w:name w:val="heading 1"/>
    <w:basedOn w:val="Normal"/>
    <w:next w:val="BodyText"/>
    <w:qFormat/>
    <w:rsid w:val="00847C67"/>
    <w:pPr>
      <w:keepNext/>
      <w:keepLines/>
      <w:spacing w:after="220" w:line="200" w:lineRule="atLeast"/>
      <w:outlineLvl w:val="0"/>
    </w:pPr>
    <w:rPr>
      <w:rFonts w:ascii="Arial Black" w:hAnsi="Arial Black"/>
      <w:spacing w:val="-10"/>
      <w:kern w:val="28"/>
      <w:sz w:val="22"/>
    </w:rPr>
  </w:style>
  <w:style w:type="paragraph" w:styleId="Heading2">
    <w:name w:val="heading 2"/>
    <w:basedOn w:val="Normal"/>
    <w:next w:val="BodyText"/>
    <w:qFormat/>
    <w:rsid w:val="00847C67"/>
    <w:pPr>
      <w:keepNext/>
      <w:keepLines/>
      <w:spacing w:line="200" w:lineRule="atLeast"/>
      <w:outlineLvl w:val="1"/>
    </w:pPr>
    <w:rPr>
      <w:rFonts w:ascii="Arial Black" w:hAnsi="Arial Black"/>
      <w:spacing w:val="-10"/>
      <w:kern w:val="28"/>
    </w:rPr>
  </w:style>
  <w:style w:type="paragraph" w:styleId="Heading3">
    <w:name w:val="heading 3"/>
    <w:basedOn w:val="Normal"/>
    <w:next w:val="BodyText"/>
    <w:qFormat/>
    <w:rsid w:val="00847C67"/>
    <w:pPr>
      <w:keepNext/>
      <w:keepLines/>
      <w:spacing w:line="180" w:lineRule="atLeast"/>
      <w:ind w:left="1195"/>
      <w:outlineLvl w:val="2"/>
    </w:pPr>
    <w:rPr>
      <w:rFonts w:ascii="Arial Black" w:hAnsi="Arial Black"/>
      <w:kern w:val="28"/>
    </w:rPr>
  </w:style>
  <w:style w:type="paragraph" w:styleId="Heading4">
    <w:name w:val="heading 4"/>
    <w:basedOn w:val="Normal"/>
    <w:next w:val="BodyText"/>
    <w:qFormat/>
    <w:rsid w:val="00847C67"/>
    <w:pPr>
      <w:keepNext/>
      <w:keepLines/>
      <w:spacing w:line="180" w:lineRule="atLeast"/>
      <w:ind w:left="1555"/>
      <w:outlineLvl w:val="3"/>
    </w:pPr>
    <w:rPr>
      <w:rFonts w:ascii="Arial Black" w:hAnsi="Arial Black"/>
      <w:spacing w:val="-2"/>
      <w:kern w:val="28"/>
      <w:sz w:val="18"/>
    </w:rPr>
  </w:style>
  <w:style w:type="paragraph" w:styleId="Heading5">
    <w:name w:val="heading 5"/>
    <w:basedOn w:val="Normal"/>
    <w:next w:val="BodyText"/>
    <w:qFormat/>
    <w:rsid w:val="00847C67"/>
    <w:pPr>
      <w:keepNext/>
      <w:keepLines/>
      <w:spacing w:line="180" w:lineRule="atLeast"/>
      <w:ind w:left="1915"/>
      <w:outlineLvl w:val="4"/>
    </w:pPr>
    <w:rPr>
      <w:rFonts w:ascii="Arial Black" w:hAnsi="Arial Black"/>
      <w:spacing w:val="-2"/>
      <w:kern w:val="28"/>
      <w:sz w:val="18"/>
    </w:rPr>
  </w:style>
  <w:style w:type="paragraph" w:styleId="Heading6">
    <w:name w:val="heading 6"/>
    <w:basedOn w:val="Normal"/>
    <w:next w:val="Normal"/>
    <w:qFormat/>
    <w:rsid w:val="00847C67"/>
    <w:pPr>
      <w:keepNext/>
      <w:outlineLvl w:val="5"/>
    </w:pPr>
    <w:rPr>
      <w:rFonts w:ascii="Tahoma" w:hAnsi="Tahoma" w:cs="Tahoma"/>
      <w:b/>
      <w:bCs/>
      <w:u w:val="single"/>
    </w:rPr>
  </w:style>
  <w:style w:type="paragraph" w:styleId="Heading7">
    <w:name w:val="heading 7"/>
    <w:basedOn w:val="Normal"/>
    <w:next w:val="Normal"/>
    <w:qFormat/>
    <w:rsid w:val="00847C67"/>
    <w:pPr>
      <w:keepNext/>
      <w:ind w:left="0"/>
      <w:outlineLvl w:val="6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847C67"/>
    <w:pPr>
      <w:spacing w:after="220" w:line="180" w:lineRule="atLeast"/>
      <w:jc w:val="both"/>
    </w:pPr>
  </w:style>
  <w:style w:type="paragraph" w:styleId="Closing">
    <w:name w:val="Closing"/>
    <w:basedOn w:val="Normal"/>
    <w:rsid w:val="00847C67"/>
    <w:pPr>
      <w:keepNext/>
      <w:spacing w:line="220" w:lineRule="atLeast"/>
    </w:pPr>
  </w:style>
  <w:style w:type="paragraph" w:customStyle="1" w:styleId="CompanyName">
    <w:name w:val="Company Name"/>
    <w:basedOn w:val="Normal"/>
    <w:rsid w:val="00847C67"/>
    <w:pPr>
      <w:keepLines/>
      <w:shd w:val="solid" w:color="auto" w:fill="auto"/>
      <w:spacing w:line="320" w:lineRule="exact"/>
      <w:ind w:left="0"/>
    </w:pPr>
    <w:rPr>
      <w:rFonts w:ascii="Arial Black" w:hAnsi="Arial Black"/>
      <w:color w:val="FFFFFF"/>
      <w:spacing w:val="-15"/>
      <w:sz w:val="32"/>
    </w:rPr>
  </w:style>
  <w:style w:type="paragraph" w:customStyle="1" w:styleId="DocumentLabel">
    <w:name w:val="Document Label"/>
    <w:basedOn w:val="Normal"/>
    <w:next w:val="Normal"/>
    <w:rsid w:val="00847C67"/>
    <w:pPr>
      <w:keepNext/>
      <w:keepLines/>
      <w:spacing w:before="400" w:after="120" w:line="240" w:lineRule="atLeast"/>
      <w:ind w:left="0"/>
    </w:pPr>
    <w:rPr>
      <w:rFonts w:ascii="Arial Black" w:hAnsi="Arial Black"/>
      <w:kern w:val="28"/>
      <w:sz w:val="96"/>
    </w:rPr>
  </w:style>
  <w:style w:type="paragraph" w:customStyle="1" w:styleId="Enclosure">
    <w:name w:val="Enclosure"/>
    <w:basedOn w:val="BodyText"/>
    <w:next w:val="Normal"/>
    <w:rsid w:val="00847C67"/>
    <w:pPr>
      <w:keepLines/>
      <w:spacing w:before="220"/>
      <w:jc w:val="left"/>
    </w:pPr>
  </w:style>
  <w:style w:type="paragraph" w:customStyle="1" w:styleId="HeaderBase">
    <w:name w:val="Header Base"/>
    <w:basedOn w:val="BodyText"/>
    <w:rsid w:val="00847C67"/>
    <w:pPr>
      <w:keepLines/>
      <w:tabs>
        <w:tab w:val="center" w:pos="4320"/>
        <w:tab w:val="right" w:pos="8640"/>
      </w:tabs>
      <w:spacing w:after="0"/>
    </w:pPr>
  </w:style>
  <w:style w:type="paragraph" w:styleId="Footer">
    <w:name w:val="footer"/>
    <w:basedOn w:val="HeaderBase"/>
    <w:rsid w:val="00847C67"/>
    <w:pPr>
      <w:spacing w:before="600"/>
    </w:pPr>
    <w:rPr>
      <w:sz w:val="18"/>
    </w:rPr>
  </w:style>
  <w:style w:type="paragraph" w:styleId="Header">
    <w:name w:val="header"/>
    <w:basedOn w:val="HeaderBase"/>
    <w:link w:val="HeaderChar"/>
    <w:uiPriority w:val="99"/>
    <w:rsid w:val="00847C67"/>
    <w:pPr>
      <w:spacing w:after="600"/>
    </w:pPr>
  </w:style>
  <w:style w:type="paragraph" w:customStyle="1" w:styleId="HeadingBase">
    <w:name w:val="Heading Base"/>
    <w:basedOn w:val="BodyText"/>
    <w:next w:val="BodyText"/>
    <w:rsid w:val="00847C67"/>
    <w:pPr>
      <w:keepNext/>
      <w:keepLines/>
      <w:spacing w:after="0"/>
      <w:jc w:val="left"/>
    </w:pPr>
    <w:rPr>
      <w:rFonts w:ascii="Arial Black" w:hAnsi="Arial Black"/>
      <w:spacing w:val="-10"/>
      <w:kern w:val="28"/>
    </w:rPr>
  </w:style>
  <w:style w:type="paragraph" w:styleId="MessageHeader">
    <w:name w:val="Message Header"/>
    <w:basedOn w:val="BodyText"/>
    <w:rsid w:val="00847C67"/>
    <w:pPr>
      <w:keepLines/>
      <w:spacing w:after="120"/>
      <w:ind w:left="1555" w:hanging="720"/>
      <w:jc w:val="left"/>
    </w:pPr>
  </w:style>
  <w:style w:type="paragraph" w:customStyle="1" w:styleId="MessageHeaderFirst">
    <w:name w:val="Message Header First"/>
    <w:basedOn w:val="MessageHeader"/>
    <w:next w:val="MessageHeader"/>
    <w:rsid w:val="00847C67"/>
    <w:pPr>
      <w:spacing w:before="220"/>
    </w:pPr>
  </w:style>
  <w:style w:type="character" w:customStyle="1" w:styleId="MessageHeaderLabel">
    <w:name w:val="Message Header Label"/>
    <w:rsid w:val="00847C67"/>
    <w:rPr>
      <w:rFonts w:ascii="Arial Black" w:hAnsi="Arial Black"/>
      <w:spacing w:val="-10"/>
      <w:sz w:val="18"/>
    </w:rPr>
  </w:style>
  <w:style w:type="paragraph" w:customStyle="1" w:styleId="MessageHeaderLast">
    <w:name w:val="Message Header Last"/>
    <w:basedOn w:val="MessageHeader"/>
    <w:next w:val="BodyText"/>
    <w:rsid w:val="00847C67"/>
    <w:pPr>
      <w:pBdr>
        <w:bottom w:val="single" w:sz="6" w:space="15" w:color="auto"/>
      </w:pBdr>
      <w:spacing w:after="320"/>
    </w:pPr>
  </w:style>
  <w:style w:type="paragraph" w:styleId="NormalIndent">
    <w:name w:val="Normal Indent"/>
    <w:basedOn w:val="Normal"/>
    <w:rsid w:val="00847C67"/>
    <w:pPr>
      <w:ind w:left="1555"/>
    </w:pPr>
  </w:style>
  <w:style w:type="character" w:styleId="PageNumber">
    <w:name w:val="page number"/>
    <w:rsid w:val="00847C67"/>
    <w:rPr>
      <w:sz w:val="18"/>
    </w:rPr>
  </w:style>
  <w:style w:type="paragraph" w:customStyle="1" w:styleId="ReturnAddress">
    <w:name w:val="Return Address"/>
    <w:basedOn w:val="Normal"/>
    <w:rsid w:val="00847C67"/>
    <w:pPr>
      <w:keepLines/>
      <w:spacing w:line="200" w:lineRule="atLeast"/>
      <w:ind w:left="0"/>
    </w:pPr>
    <w:rPr>
      <w:spacing w:val="-2"/>
      <w:sz w:val="16"/>
    </w:rPr>
  </w:style>
  <w:style w:type="paragraph" w:styleId="Signature">
    <w:name w:val="Signature"/>
    <w:basedOn w:val="BodyText"/>
    <w:rsid w:val="00847C67"/>
    <w:pPr>
      <w:keepNext/>
      <w:keepLines/>
      <w:spacing w:before="660" w:after="0"/>
    </w:pPr>
  </w:style>
  <w:style w:type="paragraph" w:customStyle="1" w:styleId="SignatureJobTitle">
    <w:name w:val="Signature Job Title"/>
    <w:basedOn w:val="Signature"/>
    <w:next w:val="Normal"/>
    <w:rsid w:val="00847C67"/>
    <w:pPr>
      <w:spacing w:before="0"/>
      <w:jc w:val="left"/>
    </w:pPr>
  </w:style>
  <w:style w:type="paragraph" w:customStyle="1" w:styleId="SignatureName">
    <w:name w:val="Signature Name"/>
    <w:basedOn w:val="Signature"/>
    <w:next w:val="SignatureJobTitle"/>
    <w:rsid w:val="00847C67"/>
    <w:pPr>
      <w:spacing w:before="720"/>
      <w:jc w:val="left"/>
    </w:pPr>
  </w:style>
  <w:style w:type="character" w:styleId="Hyperlink">
    <w:name w:val="Hyperlink"/>
    <w:uiPriority w:val="99"/>
    <w:rsid w:val="00847C67"/>
    <w:rPr>
      <w:color w:val="0000FF"/>
      <w:u w:val="single"/>
    </w:rPr>
  </w:style>
  <w:style w:type="paragraph" w:styleId="List">
    <w:name w:val="List"/>
    <w:basedOn w:val="Normal"/>
    <w:rsid w:val="00847C67"/>
    <w:pPr>
      <w:ind w:left="1195" w:hanging="360"/>
    </w:pPr>
  </w:style>
  <w:style w:type="paragraph" w:styleId="List2">
    <w:name w:val="List 2"/>
    <w:basedOn w:val="Normal"/>
    <w:rsid w:val="00847C67"/>
    <w:pPr>
      <w:ind w:left="1555" w:hanging="360"/>
    </w:pPr>
  </w:style>
  <w:style w:type="paragraph" w:styleId="List3">
    <w:name w:val="List 3"/>
    <w:basedOn w:val="Normal"/>
    <w:rsid w:val="00847C67"/>
    <w:pPr>
      <w:ind w:left="1915" w:hanging="360"/>
    </w:pPr>
  </w:style>
  <w:style w:type="paragraph" w:styleId="List4">
    <w:name w:val="List 4"/>
    <w:basedOn w:val="Normal"/>
    <w:rsid w:val="00847C67"/>
    <w:pPr>
      <w:ind w:left="2275" w:hanging="360"/>
    </w:pPr>
  </w:style>
  <w:style w:type="paragraph" w:styleId="List5">
    <w:name w:val="List 5"/>
    <w:basedOn w:val="Normal"/>
    <w:rsid w:val="00847C67"/>
    <w:pPr>
      <w:ind w:left="2635" w:hanging="360"/>
    </w:pPr>
  </w:style>
  <w:style w:type="paragraph" w:styleId="ListBullet">
    <w:name w:val="List Bullet"/>
    <w:basedOn w:val="Normal"/>
    <w:autoRedefine/>
    <w:rsid w:val="00847C67"/>
    <w:pPr>
      <w:numPr>
        <w:numId w:val="3"/>
      </w:numPr>
      <w:ind w:left="1195"/>
    </w:pPr>
  </w:style>
  <w:style w:type="paragraph" w:styleId="ListBullet2">
    <w:name w:val="List Bullet 2"/>
    <w:basedOn w:val="Normal"/>
    <w:autoRedefine/>
    <w:rsid w:val="00847C67"/>
    <w:pPr>
      <w:numPr>
        <w:numId w:val="4"/>
      </w:numPr>
      <w:ind w:left="1555"/>
    </w:pPr>
  </w:style>
  <w:style w:type="paragraph" w:styleId="ListBullet3">
    <w:name w:val="List Bullet 3"/>
    <w:basedOn w:val="Normal"/>
    <w:autoRedefine/>
    <w:rsid w:val="00847C67"/>
    <w:pPr>
      <w:numPr>
        <w:numId w:val="5"/>
      </w:numPr>
      <w:ind w:left="1915"/>
    </w:pPr>
  </w:style>
  <w:style w:type="paragraph" w:styleId="ListBullet4">
    <w:name w:val="List Bullet 4"/>
    <w:basedOn w:val="Normal"/>
    <w:autoRedefine/>
    <w:rsid w:val="00847C67"/>
    <w:pPr>
      <w:numPr>
        <w:numId w:val="6"/>
      </w:numPr>
      <w:ind w:left="2275"/>
    </w:pPr>
  </w:style>
  <w:style w:type="paragraph" w:styleId="ListBullet5">
    <w:name w:val="List Bullet 5"/>
    <w:basedOn w:val="Normal"/>
    <w:autoRedefine/>
    <w:rsid w:val="00847C67"/>
    <w:pPr>
      <w:numPr>
        <w:numId w:val="7"/>
      </w:numPr>
      <w:ind w:left="2635"/>
    </w:pPr>
  </w:style>
  <w:style w:type="paragraph" w:styleId="ListContinue">
    <w:name w:val="List Continue"/>
    <w:basedOn w:val="Normal"/>
    <w:rsid w:val="00847C67"/>
    <w:pPr>
      <w:spacing w:after="120"/>
      <w:ind w:left="1195"/>
    </w:pPr>
  </w:style>
  <w:style w:type="paragraph" w:styleId="ListContinue2">
    <w:name w:val="List Continue 2"/>
    <w:basedOn w:val="Normal"/>
    <w:rsid w:val="00847C67"/>
    <w:pPr>
      <w:spacing w:after="120"/>
      <w:ind w:left="1555"/>
    </w:pPr>
  </w:style>
  <w:style w:type="paragraph" w:styleId="ListContinue3">
    <w:name w:val="List Continue 3"/>
    <w:basedOn w:val="Normal"/>
    <w:rsid w:val="00847C67"/>
    <w:pPr>
      <w:spacing w:after="120"/>
      <w:ind w:left="1915"/>
    </w:pPr>
  </w:style>
  <w:style w:type="paragraph" w:styleId="ListContinue4">
    <w:name w:val="List Continue 4"/>
    <w:basedOn w:val="Normal"/>
    <w:rsid w:val="00847C67"/>
    <w:pPr>
      <w:spacing w:after="120"/>
      <w:ind w:left="2275"/>
    </w:pPr>
  </w:style>
  <w:style w:type="paragraph" w:styleId="ListContinue5">
    <w:name w:val="List Continue 5"/>
    <w:basedOn w:val="Normal"/>
    <w:rsid w:val="00847C67"/>
    <w:pPr>
      <w:spacing w:after="120"/>
      <w:ind w:left="2635"/>
    </w:pPr>
  </w:style>
  <w:style w:type="paragraph" w:styleId="ListNumber">
    <w:name w:val="List Number"/>
    <w:basedOn w:val="Normal"/>
    <w:rsid w:val="00847C67"/>
    <w:pPr>
      <w:numPr>
        <w:numId w:val="8"/>
      </w:numPr>
      <w:ind w:left="1195"/>
    </w:pPr>
  </w:style>
  <w:style w:type="paragraph" w:styleId="ListNumber2">
    <w:name w:val="List Number 2"/>
    <w:basedOn w:val="Normal"/>
    <w:rsid w:val="00847C67"/>
    <w:pPr>
      <w:numPr>
        <w:numId w:val="9"/>
      </w:numPr>
      <w:ind w:left="1555"/>
    </w:pPr>
  </w:style>
  <w:style w:type="paragraph" w:styleId="ListNumber3">
    <w:name w:val="List Number 3"/>
    <w:basedOn w:val="Normal"/>
    <w:rsid w:val="00847C67"/>
    <w:pPr>
      <w:numPr>
        <w:numId w:val="10"/>
      </w:numPr>
      <w:ind w:left="1915"/>
    </w:pPr>
  </w:style>
  <w:style w:type="paragraph" w:styleId="ListNumber4">
    <w:name w:val="List Number 4"/>
    <w:basedOn w:val="Normal"/>
    <w:rsid w:val="00847C67"/>
    <w:pPr>
      <w:numPr>
        <w:numId w:val="11"/>
      </w:numPr>
      <w:ind w:left="2275"/>
    </w:pPr>
  </w:style>
  <w:style w:type="paragraph" w:styleId="ListNumber5">
    <w:name w:val="List Number 5"/>
    <w:basedOn w:val="Normal"/>
    <w:rsid w:val="00847C67"/>
    <w:pPr>
      <w:numPr>
        <w:numId w:val="12"/>
      </w:numPr>
      <w:ind w:left="2635"/>
    </w:pPr>
  </w:style>
  <w:style w:type="character" w:customStyle="1" w:styleId="CharChar">
    <w:name w:val="Char Char"/>
    <w:rsid w:val="00847C67"/>
    <w:rPr>
      <w:rFonts w:ascii="Arial" w:hAnsi="Arial"/>
      <w:spacing w:val="-5"/>
      <w:lang w:val="en-US" w:eastAsia="en-US" w:bidi="ar-SA"/>
    </w:rPr>
  </w:style>
  <w:style w:type="paragraph" w:styleId="PlainText">
    <w:name w:val="Plain Text"/>
    <w:basedOn w:val="Normal"/>
    <w:link w:val="PlainTextChar"/>
    <w:uiPriority w:val="99"/>
    <w:rsid w:val="00847C67"/>
    <w:pPr>
      <w:ind w:left="0"/>
    </w:pPr>
    <w:rPr>
      <w:rFonts w:ascii="Courier New" w:hAnsi="Courier New" w:cs="Courier New"/>
      <w:spacing w:val="0"/>
    </w:rPr>
  </w:style>
  <w:style w:type="paragraph" w:styleId="BodyTextIndent2">
    <w:name w:val="Body Text Indent 2"/>
    <w:basedOn w:val="Normal"/>
    <w:rsid w:val="00847C67"/>
    <w:pPr>
      <w:ind w:left="270"/>
    </w:pPr>
    <w:rPr>
      <w:sz w:val="24"/>
    </w:rPr>
  </w:style>
  <w:style w:type="paragraph" w:styleId="BodyTextIndent3">
    <w:name w:val="Body Text Indent 3"/>
    <w:basedOn w:val="Normal"/>
    <w:rsid w:val="00847C67"/>
    <w:pPr>
      <w:ind w:left="180"/>
    </w:pPr>
    <w:rPr>
      <w:sz w:val="24"/>
    </w:rPr>
  </w:style>
  <w:style w:type="paragraph" w:styleId="BodyTextIndent">
    <w:name w:val="Body Text Indent"/>
    <w:basedOn w:val="Normal"/>
    <w:rsid w:val="00847C67"/>
    <w:pPr>
      <w:ind w:hanging="565"/>
    </w:pPr>
    <w:rPr>
      <w:rFonts w:ascii="Tahoma" w:hAnsi="Tahoma" w:cs="Tahoma"/>
      <w:sz w:val="24"/>
      <w:szCs w:val="28"/>
    </w:rPr>
  </w:style>
  <w:style w:type="paragraph" w:styleId="Title">
    <w:name w:val="Title"/>
    <w:basedOn w:val="Normal"/>
    <w:qFormat/>
    <w:rsid w:val="00847C67"/>
    <w:pPr>
      <w:jc w:val="center"/>
    </w:pPr>
    <w:rPr>
      <w:rFonts w:ascii="Tahoma" w:hAnsi="Tahoma" w:cs="Tahoma"/>
      <w:b/>
      <w:szCs w:val="28"/>
      <w:u w:val="single"/>
    </w:rPr>
  </w:style>
  <w:style w:type="table" w:styleId="TableGrid">
    <w:name w:val="Table Grid"/>
    <w:basedOn w:val="TableNormal"/>
    <w:rsid w:val="009C6E63"/>
    <w:pPr>
      <w:ind w:left="835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1F5587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34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23433"/>
    <w:rPr>
      <w:rFonts w:ascii="Tahoma" w:hAnsi="Tahoma" w:cs="Tahoma"/>
      <w:spacing w:val="-5"/>
      <w:sz w:val="16"/>
      <w:szCs w:val="16"/>
      <w:lang w:val="en-GB"/>
    </w:rPr>
  </w:style>
  <w:style w:type="character" w:customStyle="1" w:styleId="PlainTextChar">
    <w:name w:val="Plain Text Char"/>
    <w:link w:val="PlainText"/>
    <w:uiPriority w:val="99"/>
    <w:rsid w:val="003502E4"/>
    <w:rPr>
      <w:rFonts w:ascii="Courier New" w:hAnsi="Courier New" w:cs="Courier New"/>
      <w:lang w:val="en-GB" w:eastAsia="en-US"/>
    </w:rPr>
  </w:style>
  <w:style w:type="character" w:customStyle="1" w:styleId="HeaderChar">
    <w:name w:val="Header Char"/>
    <w:link w:val="Header"/>
    <w:uiPriority w:val="99"/>
    <w:rsid w:val="003502E4"/>
    <w:rPr>
      <w:rFonts w:ascii="Arial" w:hAnsi="Arial"/>
      <w:spacing w:val="-5"/>
      <w:lang w:val="en-GB" w:eastAsia="en-US"/>
    </w:rPr>
  </w:style>
  <w:style w:type="table" w:customStyle="1" w:styleId="TableGridLight1">
    <w:name w:val="Table Grid Light1"/>
    <w:basedOn w:val="TableNormal"/>
    <w:uiPriority w:val="40"/>
    <w:rsid w:val="00950AEE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PlainTable11">
    <w:name w:val="Plain Table 11"/>
    <w:basedOn w:val="TableNormal"/>
    <w:uiPriority w:val="41"/>
    <w:rsid w:val="00950AEE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Blackbird1">
    <w:name w:val="Blackbird 1"/>
    <w:basedOn w:val="TableNormal"/>
    <w:uiPriority w:val="99"/>
    <w:rsid w:val="00C75581"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10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3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9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1033\Professional%20Memo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C3B6F7-7E3A-4FBF-949B-FBE712011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Professional Memo</Template>
  <TotalTime>26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Professional Memo</vt:lpstr>
    </vt:vector>
  </TitlesOfParts>
  <Company>Hewlett-Packard</Company>
  <LinksUpToDate>false</LinksUpToDate>
  <CharactersWithSpaces>1029</CharactersWithSpaces>
  <SharedDoc>false</SharedDoc>
  <HLinks>
    <vt:vector size="30" baseType="variant">
      <vt:variant>
        <vt:i4>1835126</vt:i4>
      </vt:variant>
      <vt:variant>
        <vt:i4>0</vt:i4>
      </vt:variant>
      <vt:variant>
        <vt:i4>0</vt:i4>
      </vt:variant>
      <vt:variant>
        <vt:i4>5</vt:i4>
      </vt:variant>
      <vt:variant>
        <vt:lpwstr>mailto:info@blackbirdtraining.co.za</vt:lpwstr>
      </vt:variant>
      <vt:variant>
        <vt:lpwstr/>
      </vt:variant>
      <vt:variant>
        <vt:i4>7274537</vt:i4>
      </vt:variant>
      <vt:variant>
        <vt:i4>9</vt:i4>
      </vt:variant>
      <vt:variant>
        <vt:i4>0</vt:i4>
      </vt:variant>
      <vt:variant>
        <vt:i4>5</vt:i4>
      </vt:variant>
      <vt:variant>
        <vt:lpwstr>tel:0224512245</vt:lpwstr>
      </vt:variant>
      <vt:variant>
        <vt:lpwstr/>
      </vt:variant>
      <vt:variant>
        <vt:i4>7798881</vt:i4>
      </vt:variant>
      <vt:variant>
        <vt:i4>6</vt:i4>
      </vt:variant>
      <vt:variant>
        <vt:i4>0</vt:i4>
      </vt:variant>
      <vt:variant>
        <vt:i4>5</vt:i4>
      </vt:variant>
      <vt:variant>
        <vt:lpwstr>http://www.blackbirdtraining.co.za/</vt:lpwstr>
      </vt:variant>
      <vt:variant>
        <vt:lpwstr/>
      </vt:variant>
      <vt:variant>
        <vt:i4>7274537</vt:i4>
      </vt:variant>
      <vt:variant>
        <vt:i4>3</vt:i4>
      </vt:variant>
      <vt:variant>
        <vt:i4>0</vt:i4>
      </vt:variant>
      <vt:variant>
        <vt:i4>5</vt:i4>
      </vt:variant>
      <vt:variant>
        <vt:lpwstr>tel:0224512245</vt:lpwstr>
      </vt:variant>
      <vt:variant>
        <vt:lpwstr/>
      </vt:variant>
      <vt:variant>
        <vt:i4>7798881</vt:i4>
      </vt:variant>
      <vt:variant>
        <vt:i4>0</vt:i4>
      </vt:variant>
      <vt:variant>
        <vt:i4>0</vt:i4>
      </vt:variant>
      <vt:variant>
        <vt:i4>5</vt:i4>
      </vt:variant>
      <vt:variant>
        <vt:lpwstr>http://www.blackbirdtraining.co.za/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Memo</dc:title>
  <dc:subject/>
  <dc:creator>Lola De Kock</dc:creator>
  <cp:keywords/>
  <dc:description/>
  <cp:lastModifiedBy>Willem Wolmarans</cp:lastModifiedBy>
  <cp:revision>4</cp:revision>
  <cp:lastPrinted>2022-04-21T11:45:00Z</cp:lastPrinted>
  <dcterms:created xsi:type="dcterms:W3CDTF">2023-06-26T07:25:00Z</dcterms:created>
  <dcterms:modified xsi:type="dcterms:W3CDTF">2023-06-27T07:48:00Z</dcterms:modified>
</cp:coreProperties>
</file>